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F33DB2" w14:textId="17D3326A" w:rsidR="00DF73D3" w:rsidRPr="00884031" w:rsidRDefault="003D3D30" w:rsidP="008F1D73">
      <w:pPr>
        <w:pStyle w:val="Kop1"/>
        <w:spacing w:after="0"/>
        <w:jc w:val="center"/>
        <w:rPr>
          <w:rFonts w:ascii="Calibri" w:hAnsi="Calibri" w:cs="Calibri"/>
          <w:sz w:val="32"/>
          <w:szCs w:val="32"/>
          <w:lang w:val="es-ES"/>
        </w:rPr>
      </w:pPr>
      <w:bookmarkStart w:id="0" w:name="_GoBack"/>
      <w:bookmarkEnd w:id="0"/>
      <w:r w:rsidRPr="00884031">
        <w:rPr>
          <w:rFonts w:ascii="Calibri" w:hAnsi="Calibri" w:cs="Calibri"/>
          <w:sz w:val="32"/>
          <w:szCs w:val="32"/>
          <w:lang w:val="es-ES"/>
        </w:rPr>
        <w:t xml:space="preserve">Clase a distancia del </w:t>
      </w:r>
      <w:r w:rsidR="00884031" w:rsidRPr="00884031">
        <w:rPr>
          <w:rFonts w:ascii="Calibri" w:hAnsi="Calibri" w:cs="Calibri"/>
          <w:sz w:val="32"/>
          <w:szCs w:val="32"/>
          <w:lang w:val="es-ES"/>
        </w:rPr>
        <w:t>31/03/2020</w:t>
      </w:r>
    </w:p>
    <w:p w14:paraId="11F1CFC5" w14:textId="11549785" w:rsidR="00572B5E" w:rsidRPr="00884031" w:rsidRDefault="003D3D30" w:rsidP="00884031">
      <w:pPr>
        <w:pStyle w:val="Kop1"/>
        <w:spacing w:after="0"/>
        <w:jc w:val="center"/>
        <w:rPr>
          <w:rFonts w:ascii="Calibri" w:hAnsi="Calibri" w:cs="Calibri"/>
          <w:sz w:val="32"/>
          <w:szCs w:val="32"/>
          <w:lang w:val="es-ES"/>
        </w:rPr>
      </w:pPr>
      <w:r w:rsidRPr="00884031">
        <w:rPr>
          <w:rFonts w:ascii="Calibri" w:hAnsi="Calibri" w:cs="Calibri"/>
          <w:sz w:val="32"/>
          <w:szCs w:val="32"/>
          <w:lang w:val="es-ES"/>
        </w:rPr>
        <w:t>Unida</w:t>
      </w:r>
      <w:r w:rsidR="00884031" w:rsidRPr="00884031">
        <w:rPr>
          <w:rFonts w:ascii="Calibri" w:hAnsi="Calibri" w:cs="Calibri"/>
          <w:sz w:val="32"/>
          <w:szCs w:val="32"/>
          <w:lang w:val="es-ES"/>
        </w:rPr>
        <w:t>d 5</w:t>
      </w:r>
    </w:p>
    <w:p w14:paraId="75458CF9" w14:textId="083E2D7D" w:rsidR="00884031" w:rsidRPr="00884031" w:rsidRDefault="00884031" w:rsidP="00884031">
      <w:pPr>
        <w:rPr>
          <w:szCs w:val="24"/>
          <w:lang w:val="es-ES"/>
        </w:rPr>
      </w:pPr>
    </w:p>
    <w:p w14:paraId="5463BFCB" w14:textId="65482903" w:rsidR="00884031" w:rsidRPr="00884031" w:rsidRDefault="00884031" w:rsidP="00884031">
      <w:pPr>
        <w:rPr>
          <w:b/>
          <w:szCs w:val="24"/>
          <w:lang w:val="es-ES"/>
        </w:rPr>
      </w:pPr>
      <w:r w:rsidRPr="00884031">
        <w:rPr>
          <w:b/>
          <w:szCs w:val="24"/>
          <w:lang w:val="es-ES"/>
        </w:rPr>
        <w:t>0. Información general</w:t>
      </w:r>
    </w:p>
    <w:p w14:paraId="43970660" w14:textId="13DB24B2" w:rsidR="00891084" w:rsidRPr="00884031" w:rsidRDefault="00891084" w:rsidP="003E08A2">
      <w:pPr>
        <w:spacing w:after="0" w:line="276" w:lineRule="auto"/>
        <w:rPr>
          <w:rFonts w:ascii="Calibri" w:hAnsi="Calibri" w:cs="Calibri"/>
          <w:szCs w:val="24"/>
          <w:lang w:val="es-ES"/>
        </w:rPr>
      </w:pPr>
      <w:r w:rsidRPr="00884031">
        <w:rPr>
          <w:rFonts w:ascii="Calibri" w:hAnsi="Calibri" w:cs="Calibri"/>
          <w:szCs w:val="24"/>
          <w:lang w:val="es-ES"/>
        </w:rPr>
        <w:sym w:font="Wingdings" w:char="F046"/>
      </w:r>
      <w:r w:rsidRPr="00884031">
        <w:rPr>
          <w:rFonts w:ascii="Calibri" w:hAnsi="Calibri" w:cs="Calibri"/>
          <w:szCs w:val="24"/>
          <w:lang w:val="es-ES"/>
        </w:rPr>
        <w:t xml:space="preserve"> Encuentras mucha información interesante alrededor del español en Facebook → “CVO Creo Spaans”: </w:t>
      </w:r>
      <w:r w:rsidR="004B6076">
        <w:fldChar w:fldCharType="begin"/>
      </w:r>
      <w:r w:rsidR="004B6076" w:rsidRPr="00BC1427">
        <w:rPr>
          <w:lang w:val="es-ES"/>
        </w:rPr>
        <w:instrText xml:space="preserve"> HYPERLINK "https://www.facebook.com/pages/category/Education/CVO-Creo-Spaans-349561488845274/" </w:instrText>
      </w:r>
      <w:r w:rsidR="004B6076">
        <w:fldChar w:fldCharType="separate"/>
      </w:r>
      <w:r w:rsidRPr="00884031">
        <w:rPr>
          <w:rFonts w:ascii="Calibri" w:hAnsi="Calibri" w:cs="Calibri"/>
          <w:color w:val="0000FF"/>
          <w:szCs w:val="24"/>
          <w:u w:val="single"/>
          <w:lang w:val="es-ES"/>
        </w:rPr>
        <w:t>https://www.facebook.com/pages/category/Education/CVO-Creo-Spaans-349561488845274/</w:t>
      </w:r>
      <w:r w:rsidR="004B6076">
        <w:rPr>
          <w:rFonts w:ascii="Calibri" w:hAnsi="Calibri" w:cs="Calibri"/>
          <w:color w:val="0000FF"/>
          <w:szCs w:val="24"/>
          <w:u w:val="single"/>
          <w:lang w:val="es-ES"/>
        </w:rPr>
        <w:fldChar w:fldCharType="end"/>
      </w:r>
      <w:r w:rsidRPr="00884031">
        <w:rPr>
          <w:rFonts w:ascii="Calibri" w:hAnsi="Calibri" w:cs="Calibri"/>
          <w:szCs w:val="24"/>
          <w:lang w:val="es-ES"/>
        </w:rPr>
        <w:t xml:space="preserve"> ¿Ya eres miembro?</w:t>
      </w:r>
    </w:p>
    <w:p w14:paraId="3662D608" w14:textId="77777777" w:rsidR="00891084" w:rsidRPr="00884031" w:rsidRDefault="00891084" w:rsidP="003E08A2">
      <w:pPr>
        <w:spacing w:after="0" w:line="276" w:lineRule="auto"/>
        <w:rPr>
          <w:rFonts w:ascii="Calibri" w:hAnsi="Calibri" w:cs="Calibri"/>
          <w:szCs w:val="24"/>
          <w:lang w:val="es-ES"/>
        </w:rPr>
      </w:pPr>
    </w:p>
    <w:p w14:paraId="46863CE8" w14:textId="7CAE3E40" w:rsidR="00C377BE" w:rsidRPr="00884031" w:rsidRDefault="003E08A2" w:rsidP="003E08A2">
      <w:pPr>
        <w:spacing w:after="0" w:line="276" w:lineRule="auto"/>
        <w:rPr>
          <w:rFonts w:ascii="Calibri" w:hAnsi="Calibri" w:cs="Calibri"/>
          <w:szCs w:val="24"/>
          <w:lang w:val="es-ES"/>
        </w:rPr>
      </w:pPr>
      <w:r w:rsidRPr="00884031">
        <w:rPr>
          <w:rFonts w:ascii="Calibri" w:hAnsi="Calibri" w:cs="Calibri"/>
          <w:szCs w:val="24"/>
          <w:lang w:val="es-ES"/>
        </w:rPr>
        <w:sym w:font="Wingdings" w:char="F046"/>
      </w:r>
      <w:r w:rsidRPr="00884031">
        <w:rPr>
          <w:rFonts w:ascii="Calibri" w:hAnsi="Calibri" w:cs="Calibri"/>
          <w:szCs w:val="24"/>
          <w:lang w:val="es-ES"/>
        </w:rPr>
        <w:t xml:space="preserve"> </w:t>
      </w:r>
      <w:r w:rsidR="00C377BE" w:rsidRPr="00884031">
        <w:rPr>
          <w:rFonts w:ascii="Calibri" w:hAnsi="Calibri" w:cs="Calibri"/>
          <w:szCs w:val="24"/>
          <w:lang w:val="es-ES"/>
        </w:rPr>
        <w:t xml:space="preserve">Si quieres buscar una palabra, utiliza un sitio web. </w:t>
      </w:r>
    </w:p>
    <w:p w14:paraId="7FC34911" w14:textId="0FB6BC1C" w:rsidR="00C377BE" w:rsidRPr="00884031" w:rsidRDefault="004B6076" w:rsidP="003E08A2">
      <w:pPr>
        <w:spacing w:after="0" w:line="276" w:lineRule="auto"/>
        <w:rPr>
          <w:rFonts w:ascii="Calibri" w:hAnsi="Calibri" w:cs="Calibri"/>
          <w:szCs w:val="24"/>
          <w:lang w:val="es-ES"/>
        </w:rPr>
      </w:pPr>
      <w:hyperlink r:id="rId10" w:history="1">
        <w:r w:rsidR="00C377BE" w:rsidRPr="00884031">
          <w:rPr>
            <w:rStyle w:val="Hyperlink"/>
            <w:rFonts w:ascii="Calibri" w:hAnsi="Calibri" w:cs="Calibri"/>
            <w:szCs w:val="24"/>
            <w:lang w:val="es-ES"/>
          </w:rPr>
          <w:t>www.mijnwoordenboek.nl</w:t>
        </w:r>
      </w:hyperlink>
      <w:r w:rsidR="00C377BE" w:rsidRPr="00884031">
        <w:rPr>
          <w:rFonts w:ascii="Calibri" w:hAnsi="Calibri" w:cs="Calibri"/>
          <w:szCs w:val="24"/>
          <w:lang w:val="es-ES"/>
        </w:rPr>
        <w:t xml:space="preserve"> por ejemplo es muy práctico para traducciones y verbos. </w:t>
      </w:r>
    </w:p>
    <w:p w14:paraId="5C688AF5" w14:textId="77777777" w:rsidR="00884031" w:rsidRPr="00884031" w:rsidRDefault="00C377BE" w:rsidP="003E08A2">
      <w:pPr>
        <w:spacing w:after="0" w:line="276" w:lineRule="auto"/>
        <w:rPr>
          <w:rFonts w:ascii="Calibri" w:hAnsi="Calibri" w:cs="Calibri"/>
          <w:szCs w:val="24"/>
          <w:lang w:val="es-ES"/>
        </w:rPr>
      </w:pPr>
      <w:r w:rsidRPr="00884031">
        <w:rPr>
          <w:rFonts w:ascii="Calibri" w:hAnsi="Calibri" w:cs="Calibri"/>
          <w:szCs w:val="24"/>
          <w:lang w:val="es-ES"/>
        </w:rPr>
        <w:t xml:space="preserve">Encuentras otros sitios en </w:t>
      </w:r>
      <w:r w:rsidR="008C3B1F" w:rsidRPr="00884031">
        <w:fldChar w:fldCharType="begin"/>
      </w:r>
      <w:r w:rsidR="008C3B1F" w:rsidRPr="00BC1427">
        <w:rPr>
          <w:rFonts w:ascii="Calibri" w:hAnsi="Calibri" w:cs="Calibri"/>
          <w:szCs w:val="24"/>
        </w:rPr>
        <w:instrText xml:space="preserve"> HYPERLINK "https://cvoblog.be/creotalen/" </w:instrText>
      </w:r>
      <w:r w:rsidR="008C3B1F" w:rsidRPr="00884031">
        <w:fldChar w:fldCharType="separate"/>
      </w:r>
      <w:r w:rsidRPr="00884031">
        <w:rPr>
          <w:rStyle w:val="Hyperlink"/>
          <w:rFonts w:ascii="Calibri" w:hAnsi="Calibri" w:cs="Calibri"/>
          <w:szCs w:val="24"/>
          <w:lang w:val="es-ES"/>
        </w:rPr>
        <w:t>https://cvoblog.be/creotalen/</w:t>
      </w:r>
      <w:r w:rsidR="008C3B1F" w:rsidRPr="00884031">
        <w:rPr>
          <w:rStyle w:val="Hyperlink"/>
          <w:rFonts w:ascii="Calibri" w:hAnsi="Calibri" w:cs="Calibri"/>
          <w:szCs w:val="24"/>
          <w:lang w:val="es-ES"/>
        </w:rPr>
        <w:fldChar w:fldCharType="end"/>
      </w:r>
      <w:r w:rsidRPr="00884031">
        <w:rPr>
          <w:rFonts w:ascii="Calibri" w:hAnsi="Calibri" w:cs="Calibri"/>
          <w:szCs w:val="24"/>
          <w:lang w:val="es-ES"/>
        </w:rPr>
        <w:t xml:space="preserve"> </w:t>
      </w:r>
      <w:bookmarkStart w:id="1" w:name="_Hlk35102495"/>
      <w:r w:rsidRPr="00884031">
        <w:rPr>
          <w:rFonts w:ascii="Calibri" w:hAnsi="Calibri" w:cs="Calibri"/>
          <w:szCs w:val="24"/>
          <w:lang w:val="es-ES"/>
        </w:rPr>
        <w:t>→</w:t>
      </w:r>
      <w:bookmarkEnd w:id="1"/>
      <w:r w:rsidRPr="00884031">
        <w:rPr>
          <w:rFonts w:ascii="Calibri" w:hAnsi="Calibri" w:cs="Calibri"/>
          <w:szCs w:val="24"/>
          <w:lang w:val="es-ES"/>
        </w:rPr>
        <w:t xml:space="preserve"> </w:t>
      </w:r>
      <w:r w:rsidR="00891084" w:rsidRPr="00884031">
        <w:rPr>
          <w:rFonts w:ascii="Calibri" w:hAnsi="Calibri" w:cs="Calibri"/>
          <w:szCs w:val="24"/>
          <w:lang w:val="es-ES"/>
        </w:rPr>
        <w:t>“</w:t>
      </w:r>
      <w:r w:rsidRPr="00884031">
        <w:rPr>
          <w:rFonts w:ascii="Calibri" w:hAnsi="Calibri" w:cs="Calibri"/>
          <w:szCs w:val="24"/>
          <w:lang w:val="es-ES"/>
        </w:rPr>
        <w:t xml:space="preserve">Kies een </w:t>
      </w:r>
      <w:r w:rsidR="00891084" w:rsidRPr="00884031">
        <w:rPr>
          <w:rFonts w:ascii="Calibri" w:hAnsi="Calibri" w:cs="Calibri"/>
          <w:szCs w:val="24"/>
          <w:lang w:val="es-ES"/>
        </w:rPr>
        <w:t>ta</w:t>
      </w:r>
      <w:r w:rsidR="005753C0" w:rsidRPr="00884031">
        <w:rPr>
          <w:rFonts w:ascii="Calibri" w:hAnsi="Calibri" w:cs="Calibri"/>
          <w:szCs w:val="24"/>
          <w:lang w:val="es-ES"/>
        </w:rPr>
        <w:t>a</w:t>
      </w:r>
      <w:r w:rsidR="00891084" w:rsidRPr="00884031">
        <w:rPr>
          <w:rFonts w:ascii="Calibri" w:hAnsi="Calibri" w:cs="Calibri"/>
          <w:szCs w:val="24"/>
          <w:lang w:val="es-ES"/>
        </w:rPr>
        <w:t>l”</w:t>
      </w:r>
      <w:r w:rsidRPr="00884031">
        <w:rPr>
          <w:rFonts w:ascii="Calibri" w:hAnsi="Calibri" w:cs="Calibri"/>
          <w:szCs w:val="24"/>
          <w:lang w:val="es-ES"/>
        </w:rPr>
        <w:t xml:space="preserve"> → </w:t>
      </w:r>
      <w:r w:rsidR="00891084" w:rsidRPr="00884031">
        <w:rPr>
          <w:rFonts w:ascii="Calibri" w:hAnsi="Calibri" w:cs="Calibri"/>
          <w:szCs w:val="24"/>
          <w:lang w:val="es-ES"/>
        </w:rPr>
        <w:t>“</w:t>
      </w:r>
      <w:r w:rsidRPr="00884031">
        <w:rPr>
          <w:rFonts w:ascii="Calibri" w:hAnsi="Calibri" w:cs="Calibri"/>
          <w:szCs w:val="24"/>
          <w:lang w:val="es-ES"/>
        </w:rPr>
        <w:t>Spaans</w:t>
      </w:r>
      <w:r w:rsidR="00891084" w:rsidRPr="00884031">
        <w:rPr>
          <w:rFonts w:ascii="Calibri" w:hAnsi="Calibri" w:cs="Calibri"/>
          <w:szCs w:val="24"/>
          <w:lang w:val="es-ES"/>
        </w:rPr>
        <w:t>”</w:t>
      </w:r>
      <w:r w:rsidRPr="00884031">
        <w:rPr>
          <w:rFonts w:ascii="Calibri" w:hAnsi="Calibri" w:cs="Calibri"/>
          <w:szCs w:val="24"/>
          <w:lang w:val="es-ES"/>
        </w:rPr>
        <w:t xml:space="preserve"> → </w:t>
      </w:r>
    </w:p>
    <w:p w14:paraId="0C5099F1" w14:textId="77777777" w:rsidR="00884031" w:rsidRPr="00884031" w:rsidRDefault="00884031" w:rsidP="003E08A2">
      <w:pPr>
        <w:spacing w:after="0" w:line="276" w:lineRule="auto"/>
        <w:rPr>
          <w:rFonts w:ascii="Calibri" w:hAnsi="Calibri" w:cs="Calibri"/>
          <w:szCs w:val="24"/>
          <w:lang w:val="es-ES"/>
        </w:rPr>
      </w:pPr>
    </w:p>
    <w:p w14:paraId="4E5DDDDF" w14:textId="77777777" w:rsidR="00884031" w:rsidRDefault="00884031" w:rsidP="00884031">
      <w:pPr>
        <w:spacing w:after="0" w:line="276" w:lineRule="auto"/>
        <w:rPr>
          <w:rFonts w:ascii="Calibri" w:hAnsi="Calibri" w:cs="Calibri"/>
          <w:szCs w:val="24"/>
          <w:lang w:val="es-ES"/>
        </w:rPr>
      </w:pPr>
      <w:r w:rsidRPr="00884031">
        <w:rPr>
          <w:rFonts w:ascii="Calibri" w:hAnsi="Calibri" w:cs="Calibri"/>
          <w:szCs w:val="24"/>
          <w:lang w:val="es-ES"/>
        </w:rPr>
        <w:t>C</w:t>
      </w:r>
      <w:r w:rsidR="000607B0" w:rsidRPr="00884031">
        <w:rPr>
          <w:rFonts w:ascii="Calibri" w:hAnsi="Calibri" w:cs="Calibri"/>
          <w:szCs w:val="24"/>
          <w:lang w:val="es-ES"/>
        </w:rPr>
        <w:t>ontraseña</w:t>
      </w:r>
      <w:r>
        <w:rPr>
          <w:rFonts w:ascii="Calibri" w:hAnsi="Calibri" w:cs="Calibri"/>
          <w:szCs w:val="24"/>
          <w:lang w:val="es-ES"/>
        </w:rPr>
        <w:t xml:space="preserve"> (wachtwoord) </w:t>
      </w:r>
      <w:r w:rsidR="00C377BE" w:rsidRPr="00884031">
        <w:rPr>
          <w:rFonts w:ascii="Calibri" w:hAnsi="Calibri" w:cs="Calibri"/>
          <w:szCs w:val="24"/>
          <w:lang w:val="es-ES"/>
        </w:rPr>
        <w:t>: creocursist</w:t>
      </w:r>
      <w:bookmarkStart w:id="2" w:name="_Hlk35331357"/>
    </w:p>
    <w:p w14:paraId="0EE18207" w14:textId="08492E63" w:rsidR="00884031" w:rsidRDefault="00884031" w:rsidP="00884031">
      <w:pPr>
        <w:spacing w:after="0" w:line="276" w:lineRule="auto"/>
        <w:rPr>
          <w:rFonts w:ascii="Calibri" w:hAnsi="Calibri" w:cs="Calibri"/>
          <w:szCs w:val="24"/>
          <w:lang w:val="es-ES"/>
        </w:rPr>
      </w:pPr>
    </w:p>
    <w:p w14:paraId="7A8541E9" w14:textId="653E8DD4" w:rsidR="00AD4C2D" w:rsidRDefault="00AD4C2D" w:rsidP="00884031">
      <w:pPr>
        <w:spacing w:after="0" w:line="276" w:lineRule="auto"/>
        <w:rPr>
          <w:rFonts w:ascii="Calibri" w:hAnsi="Calibri" w:cs="Calibri"/>
          <w:szCs w:val="24"/>
          <w:lang w:val="es-ES"/>
        </w:rPr>
      </w:pPr>
    </w:p>
    <w:p w14:paraId="2BD3FB39" w14:textId="77777777" w:rsidR="00AD4C2D" w:rsidRDefault="00AD4C2D" w:rsidP="00884031">
      <w:pPr>
        <w:spacing w:after="0" w:line="276" w:lineRule="auto"/>
        <w:rPr>
          <w:rFonts w:ascii="Calibri" w:hAnsi="Calibri" w:cs="Calibri"/>
          <w:szCs w:val="24"/>
          <w:lang w:val="es-ES"/>
        </w:rPr>
      </w:pPr>
    </w:p>
    <w:p w14:paraId="7DE59695" w14:textId="28419E4F" w:rsidR="006C60EE" w:rsidRPr="00884031" w:rsidRDefault="00884031" w:rsidP="00884031">
      <w:pPr>
        <w:spacing w:after="0" w:line="276" w:lineRule="auto"/>
        <w:rPr>
          <w:rFonts w:ascii="Calibri" w:hAnsi="Calibri" w:cs="Calibri"/>
          <w:b/>
          <w:szCs w:val="24"/>
          <w:lang w:val="es-ES"/>
        </w:rPr>
      </w:pPr>
      <w:r w:rsidRPr="00884031">
        <w:rPr>
          <w:rFonts w:ascii="Calibri" w:hAnsi="Calibri" w:cs="Calibri"/>
          <w:b/>
          <w:szCs w:val="24"/>
          <w:lang w:val="es-ES"/>
        </w:rPr>
        <w:t>1. Invitar a una “fiesta-post-corona”</w:t>
      </w:r>
      <w:r>
        <w:rPr>
          <w:rFonts w:ascii="Calibri" w:hAnsi="Calibri" w:cs="Calibri"/>
          <w:b/>
          <w:szCs w:val="24"/>
          <w:lang w:val="es-ES"/>
        </w:rPr>
        <w:t xml:space="preserve">. </w:t>
      </w:r>
      <w:r w:rsidRPr="00884031">
        <w:rPr>
          <w:rFonts w:ascii="Calibri" w:hAnsi="Calibri" w:cs="Calibri"/>
          <w:b/>
          <w:szCs w:val="24"/>
          <w:lang w:val="es-ES"/>
        </w:rPr>
        <w:t xml:space="preserve"> </w:t>
      </w:r>
      <w:r w:rsidR="009D4104" w:rsidRPr="00884031">
        <w:rPr>
          <w:rFonts w:ascii="Calibri" w:hAnsi="Calibri" w:cs="Calibri"/>
          <w:b/>
          <w:bCs/>
          <w:szCs w:val="24"/>
          <w:lang w:val="es-ES"/>
        </w:rPr>
        <w:t>Lee esta invitación</w:t>
      </w:r>
      <w:r w:rsidRPr="00884031">
        <w:rPr>
          <w:rFonts w:ascii="Calibri" w:hAnsi="Calibri" w:cs="Calibri"/>
          <w:b/>
          <w:bCs/>
          <w:szCs w:val="24"/>
          <w:lang w:val="es-ES"/>
        </w:rPr>
        <w:t xml:space="preserve">. </w:t>
      </w:r>
      <w:r w:rsidR="00AD4C2D">
        <w:rPr>
          <w:rFonts w:ascii="Calibri" w:hAnsi="Calibri" w:cs="Calibri"/>
          <w:b/>
          <w:bCs/>
          <w:szCs w:val="24"/>
          <w:lang w:val="es-ES"/>
        </w:rPr>
        <w:t>Pues, e</w:t>
      </w:r>
      <w:r>
        <w:rPr>
          <w:rFonts w:ascii="Calibri" w:hAnsi="Calibri" w:cs="Calibri"/>
          <w:b/>
          <w:bCs/>
          <w:szCs w:val="24"/>
          <w:lang w:val="es-ES"/>
        </w:rPr>
        <w:t xml:space="preserve">cribe una invitación para los amigos de la clase de español. Vamos a organizar una </w:t>
      </w:r>
      <w:r w:rsidR="00AD4C2D">
        <w:rPr>
          <w:rFonts w:ascii="Calibri" w:hAnsi="Calibri" w:cs="Calibri"/>
          <w:b/>
          <w:bCs/>
          <w:szCs w:val="24"/>
          <w:lang w:val="es-ES"/>
        </w:rPr>
        <w:t>cena</w:t>
      </w:r>
      <w:r>
        <w:rPr>
          <w:rFonts w:ascii="Calibri" w:hAnsi="Calibri" w:cs="Calibri"/>
          <w:b/>
          <w:bCs/>
          <w:szCs w:val="24"/>
          <w:lang w:val="es-ES"/>
        </w:rPr>
        <w:t xml:space="preserve"> “post-cuarentena”</w:t>
      </w:r>
      <w:r w:rsidR="00AD4C2D">
        <w:rPr>
          <w:rFonts w:ascii="Calibri" w:hAnsi="Calibri" w:cs="Calibri"/>
          <w:b/>
          <w:bCs/>
          <w:szCs w:val="24"/>
          <w:lang w:val="es-ES"/>
        </w:rPr>
        <w:t>. (gebruik de uitnodiging als inspiratie)</w:t>
      </w:r>
    </w:p>
    <w:p w14:paraId="6AE37D04" w14:textId="7C4127AA" w:rsidR="00BC11F5" w:rsidRDefault="006932E3" w:rsidP="006932E3">
      <w:pP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  <w:r w:rsidRPr="00884031">
        <w:rPr>
          <w:rFonts w:ascii="Calibri" w:hAnsi="Calibri" w:cs="Calibri"/>
          <w:noProof/>
          <w:szCs w:val="24"/>
        </w:rPr>
        <w:drawing>
          <wp:inline distT="0" distB="0" distL="0" distR="0" wp14:anchorId="0917FF18" wp14:editId="79EDC3FB">
            <wp:extent cx="4842510" cy="3437255"/>
            <wp:effectExtent l="57150" t="57150" r="110490" b="106045"/>
            <wp:docPr id="240" name="Afbeelding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0291" t="42087" r="45106" b="26866"/>
                    <a:stretch/>
                  </pic:blipFill>
                  <pic:spPr bwMode="auto">
                    <a:xfrm>
                      <a:off x="0" y="0"/>
                      <a:ext cx="4875466" cy="34606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92D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BAA21" w14:textId="70DA9A1D" w:rsidR="00C144BB" w:rsidRDefault="00C144BB" w:rsidP="006932E3">
      <w:pP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0D573A7B" w14:textId="666B428B" w:rsidR="00C144BB" w:rsidRDefault="00C144BB" w:rsidP="006932E3">
      <w:pP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3BE4C1BD" w14:textId="51E93112" w:rsidR="00C144BB" w:rsidRDefault="00C144BB" w:rsidP="006932E3">
      <w:pP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7A0C6F54" w14:textId="4A17EA04" w:rsidR="00C144BB" w:rsidRDefault="00C144BB" w:rsidP="006932E3">
      <w:pP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0344CB39" w14:textId="21383E5B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05BCE8D4" w14:textId="3B3CB03C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2241AF83" w14:textId="4CF6F387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38E97210" w14:textId="66FFC36D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7CF91F3C" w14:textId="7C303D8D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61B634B2" w14:textId="26106EDA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5F796108" w14:textId="4E8C66D1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7B5143E0" w14:textId="77A5F46A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349E7314" w14:textId="3DB1A7BF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637D304A" w14:textId="54B261EB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5A6368CF" w14:textId="32B8B161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7279AA74" w14:textId="77777777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46EBFAF5" w14:textId="6607531B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420C254D" w14:textId="77777777" w:rsidR="00C144BB" w:rsidRDefault="00C144BB" w:rsidP="00C14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alibri" w:hAnsi="Calibri" w:cs="Calibri"/>
          <w:b/>
          <w:bCs/>
          <w:szCs w:val="24"/>
          <w:lang w:val="es-ES"/>
        </w:rPr>
      </w:pPr>
    </w:p>
    <w:p w14:paraId="2F471439" w14:textId="62191AE0" w:rsidR="0065620D" w:rsidRDefault="0065620D" w:rsidP="0065620D">
      <w:pPr>
        <w:spacing w:line="276" w:lineRule="auto"/>
        <w:ind w:right="8221"/>
        <w:jc w:val="center"/>
        <w:rPr>
          <w:rFonts w:ascii="Calibri" w:hAnsi="Calibri" w:cs="Calibri"/>
          <w:b/>
          <w:bCs/>
          <w:szCs w:val="24"/>
          <w:lang w:val="es-E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53FCE95" wp14:editId="569D0163">
            <wp:simplePos x="0" y="0"/>
            <wp:positionH relativeFrom="column">
              <wp:posOffset>4563745</wp:posOffset>
            </wp:positionH>
            <wp:positionV relativeFrom="paragraph">
              <wp:posOffset>0</wp:posOffset>
            </wp:positionV>
            <wp:extent cx="1234440" cy="1234440"/>
            <wp:effectExtent l="0" t="0" r="3810" b="3810"/>
            <wp:wrapSquare wrapText="bothSides"/>
            <wp:docPr id="1" name="Afbeelding 1" descr="C.Valenciana - Día a día.-18-11-16.-Música e historia en l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.Valenciana - Día a día.-18-11-16.-Música e historia en la ..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B9E90" w14:textId="7AA9E091" w:rsidR="0065620D" w:rsidRDefault="0065620D" w:rsidP="0065620D">
      <w:pPr>
        <w:spacing w:line="276" w:lineRule="auto"/>
        <w:ind w:right="-1417"/>
        <w:rPr>
          <w:rFonts w:ascii="Calibri" w:hAnsi="Calibri" w:cs="Calibri"/>
          <w:b/>
          <w:bCs/>
          <w:szCs w:val="24"/>
          <w:lang w:val="es-ES"/>
        </w:rPr>
      </w:pPr>
      <w:r>
        <w:rPr>
          <w:rFonts w:ascii="Calibri" w:hAnsi="Calibri" w:cs="Calibri"/>
          <w:b/>
          <w:bCs/>
          <w:szCs w:val="24"/>
          <w:lang w:val="es-ES"/>
        </w:rPr>
        <w:t xml:space="preserve">3. Actualidad </w:t>
      </w:r>
    </w:p>
    <w:p w14:paraId="0E01771B" w14:textId="77777777" w:rsidR="0065620D" w:rsidRDefault="0065620D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59D09FE8" w14:textId="4AB14719" w:rsidR="0065620D" w:rsidRPr="0065620D" w:rsidRDefault="0065620D" w:rsidP="0065620D">
      <w:pPr>
        <w:spacing w:line="276" w:lineRule="auto"/>
        <w:rPr>
          <w:rFonts w:ascii="Calibri" w:hAnsi="Calibri" w:cs="Calibri"/>
          <w:b/>
          <w:bCs/>
          <w:sz w:val="32"/>
          <w:szCs w:val="32"/>
          <w:lang w:val="es-ES"/>
        </w:rPr>
      </w:pPr>
      <w:r w:rsidRPr="0065620D">
        <w:rPr>
          <w:rFonts w:ascii="Calibri" w:hAnsi="Calibri" w:cs="Calibri"/>
          <w:b/>
          <w:bCs/>
          <w:sz w:val="32"/>
          <w:szCs w:val="32"/>
          <w:highlight w:val="yellow"/>
          <w:lang w:val="es-ES"/>
        </w:rPr>
        <w:t>En España</w:t>
      </w:r>
    </w:p>
    <w:p w14:paraId="07FD6CE1" w14:textId="77777777" w:rsidR="0065620D" w:rsidRPr="0065620D" w:rsidRDefault="0065620D" w:rsidP="006562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after="450" w:line="276" w:lineRule="auto"/>
        <w:outlineLvl w:val="0"/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</w:pPr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 xml:space="preserve">La </w:t>
      </w:r>
      <w:proofErr w:type="spellStart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>Policía</w:t>
      </w:r>
      <w:proofErr w:type="spellEnd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 xml:space="preserve"> alerta de un fraude online que </w:t>
      </w:r>
      <w:proofErr w:type="spellStart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>suplanta</w:t>
      </w:r>
      <w:proofErr w:type="spellEnd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 xml:space="preserve"> a Amazon para </w:t>
      </w:r>
      <w:proofErr w:type="spellStart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>obtener</w:t>
      </w:r>
      <w:proofErr w:type="spellEnd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 xml:space="preserve"> </w:t>
      </w:r>
      <w:proofErr w:type="spellStart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>datos</w:t>
      </w:r>
      <w:proofErr w:type="spellEnd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 xml:space="preserve"> personales y de la </w:t>
      </w:r>
      <w:proofErr w:type="spellStart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>tarjeta</w:t>
      </w:r>
      <w:proofErr w:type="spellEnd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 xml:space="preserve"> </w:t>
      </w:r>
      <w:proofErr w:type="spellStart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>del</w:t>
      </w:r>
      <w:proofErr w:type="spellEnd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 xml:space="preserve"> </w:t>
      </w:r>
      <w:proofErr w:type="spellStart"/>
      <w:r w:rsidRPr="0065620D">
        <w:rPr>
          <w:rFonts w:ascii="Arial" w:eastAsia="Times New Roman" w:hAnsi="Arial" w:cs="Arial"/>
          <w:b/>
          <w:bCs/>
          <w:color w:val="000000"/>
          <w:kern w:val="36"/>
          <w:sz w:val="28"/>
          <w:szCs w:val="28"/>
          <w:lang w:val="fr-FR" w:eastAsia="nl-BE"/>
        </w:rPr>
        <w:t>usuario</w:t>
      </w:r>
      <w:proofErr w:type="spellEnd"/>
    </w:p>
    <w:p w14:paraId="3CCAC801" w14:textId="3743B3D6" w:rsidR="0065620D" w:rsidRPr="0065620D" w:rsidRDefault="0065620D" w:rsidP="006562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360" w:lineRule="auto"/>
        <w:jc w:val="center"/>
        <w:rPr>
          <w:rFonts w:ascii="Arial" w:hAnsi="Arial" w:cs="Arial"/>
          <w:color w:val="000000"/>
          <w:szCs w:val="24"/>
          <w:shd w:val="clear" w:color="auto" w:fill="FFFFFF"/>
          <w:lang w:val="fr-FR"/>
        </w:rPr>
      </w:pPr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Si en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estos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días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recibe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un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correo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electrónico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de </w:t>
      </w:r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Amazon </w:t>
      </w:r>
      <w:proofErr w:type="spellStart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>pidiéndole</w:t>
      </w:r>
      <w:proofErr w:type="spellEnd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sus </w:t>
      </w:r>
      <w:proofErr w:type="spellStart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>datos</w:t>
      </w:r>
      <w:proofErr w:type="spellEnd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personales y los de la </w:t>
      </w:r>
      <w:proofErr w:type="spellStart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>tarjeta</w:t>
      </w:r>
      <w:proofErr w:type="spellEnd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> </w:t>
      </w:r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con los que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habitualmente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hace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sus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compras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para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recuperar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su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cuenta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,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bloqueada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para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evitar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una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intromisión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,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tenga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cuidado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porque se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trata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del</w:t>
      </w:r>
      <w:proofErr w:type="spellEnd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> </w:t>
      </w:r>
      <w:proofErr w:type="spellStart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>último</w:t>
      </w:r>
      <w:proofErr w:type="spellEnd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>raude</w:t>
      </w:r>
      <w:proofErr w:type="spellEnd"/>
      <w:r w:rsidRPr="0065620D">
        <w:rPr>
          <w:rStyle w:val="Zwaar"/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online</w:t>
      </w:r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 que ha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detectado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la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Policía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Nacional</w:t>
      </w:r>
      <w:proofErr w:type="spellEnd"/>
      <w:r w:rsidRPr="0065620D">
        <w:rPr>
          <w:rFonts w:ascii="Arial" w:hAnsi="Arial" w:cs="Arial"/>
          <w:color w:val="000000"/>
          <w:szCs w:val="24"/>
          <w:shd w:val="clear" w:color="auto" w:fill="FFFFFF"/>
          <w:lang w:val="fr-FR"/>
        </w:rPr>
        <w:t>.</w:t>
      </w:r>
    </w:p>
    <w:p w14:paraId="515460D0" w14:textId="2D12DE0F" w:rsidR="0065620D" w:rsidRDefault="0065620D" w:rsidP="0065620D">
      <w:pPr>
        <w:spacing w:line="276" w:lineRule="auto"/>
        <w:rPr>
          <w:rFonts w:ascii="Calibri" w:hAnsi="Calibri" w:cs="Calibri"/>
          <w:b/>
          <w:bCs/>
          <w:szCs w:val="24"/>
          <w:lang w:val="fr-FR"/>
        </w:rPr>
      </w:pPr>
    </w:p>
    <w:p w14:paraId="1DA4147C" w14:textId="77777777" w:rsidR="0065620D" w:rsidRPr="0065620D" w:rsidRDefault="004B6076" w:rsidP="006562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spacing w:after="0" w:line="276" w:lineRule="atLeast"/>
        <w:outlineLvl w:val="0"/>
        <w:rPr>
          <w:rFonts w:ascii="Times New Roman" w:eastAsia="Times New Roman" w:hAnsi="Times New Roman" w:cs="Times New Roman"/>
          <w:color w:val="000000"/>
          <w:kern w:val="36"/>
          <w:szCs w:val="24"/>
          <w:lang w:val="fr-FR" w:eastAsia="nl-BE"/>
        </w:rPr>
      </w:pPr>
      <w:hyperlink r:id="rId13" w:history="1"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Un </w:t>
        </w:r>
        <w:proofErr w:type="spellStart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>estudio</w:t>
        </w:r>
        <w:proofErr w:type="spellEnd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 estima que España </w:t>
        </w:r>
        <w:proofErr w:type="spellStart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>tiene</w:t>
        </w:r>
        <w:proofErr w:type="spellEnd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 </w:t>
        </w:r>
        <w:proofErr w:type="spellStart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>siete</w:t>
        </w:r>
        <w:proofErr w:type="spellEnd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 </w:t>
        </w:r>
        <w:proofErr w:type="spellStart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>millones</w:t>
        </w:r>
        <w:proofErr w:type="spellEnd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 de </w:t>
        </w:r>
        <w:proofErr w:type="spellStart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>contagiados</w:t>
        </w:r>
        <w:proofErr w:type="spellEnd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 y las </w:t>
        </w:r>
        <w:proofErr w:type="spellStart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>medidas</w:t>
        </w:r>
        <w:proofErr w:type="spellEnd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 </w:t>
        </w:r>
        <w:proofErr w:type="spellStart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>del</w:t>
        </w:r>
        <w:proofErr w:type="spellEnd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 </w:t>
        </w:r>
        <w:proofErr w:type="spellStart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>Gobierno</w:t>
        </w:r>
        <w:proofErr w:type="spellEnd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 han </w:t>
        </w:r>
        <w:proofErr w:type="spellStart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>salvado</w:t>
        </w:r>
        <w:proofErr w:type="spellEnd"/>
        <w:r w:rsidR="0065620D" w:rsidRPr="0065620D">
          <w:rPr>
            <w:rFonts w:ascii="Arial" w:eastAsia="Times New Roman" w:hAnsi="Arial" w:cs="Arial"/>
            <w:color w:val="333333"/>
            <w:kern w:val="36"/>
            <w:sz w:val="33"/>
            <w:szCs w:val="33"/>
            <w:lang w:val="fr-FR" w:eastAsia="nl-BE"/>
          </w:rPr>
          <w:t xml:space="preserve"> 16.000 vidas</w:t>
        </w:r>
      </w:hyperlink>
    </w:p>
    <w:p w14:paraId="47DDBEC3" w14:textId="20EC2C76" w:rsidR="0065620D" w:rsidRPr="0065620D" w:rsidRDefault="0065620D" w:rsidP="006562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rFonts w:ascii="Calibri" w:hAnsi="Calibri" w:cs="Calibri"/>
          <w:b/>
          <w:bCs/>
          <w:szCs w:val="24"/>
          <w:lang w:val="fr-FR"/>
        </w:rPr>
      </w:pPr>
    </w:p>
    <w:p w14:paraId="1F727ABE" w14:textId="7C10B89D" w:rsidR="0065620D" w:rsidRDefault="0065620D" w:rsidP="0065620D">
      <w:pPr>
        <w:spacing w:line="276" w:lineRule="auto"/>
        <w:rPr>
          <w:rFonts w:ascii="Calibri" w:hAnsi="Calibri" w:cs="Calibri"/>
          <w:b/>
          <w:bCs/>
          <w:szCs w:val="24"/>
          <w:lang w:val="fr-FR"/>
        </w:rPr>
      </w:pPr>
    </w:p>
    <w:p w14:paraId="28874C35" w14:textId="3D5ACC9E" w:rsidR="0065620D" w:rsidRDefault="0065620D" w:rsidP="0065620D">
      <w:pPr>
        <w:spacing w:line="276" w:lineRule="auto"/>
        <w:rPr>
          <w:rFonts w:ascii="Calibri" w:hAnsi="Calibri" w:cs="Calibri"/>
          <w:b/>
          <w:bCs/>
          <w:szCs w:val="24"/>
          <w:lang w:val="fr-FR"/>
        </w:rPr>
      </w:pPr>
      <w:r>
        <w:rPr>
          <w:rFonts w:ascii="Calibri" w:hAnsi="Calibri" w:cs="Calibri"/>
          <w:b/>
          <w:bCs/>
          <w:szCs w:val="24"/>
          <w:lang w:val="fr-FR"/>
        </w:rPr>
        <w:t>¿</w:t>
      </w:r>
      <w:proofErr w:type="spellStart"/>
      <w:r>
        <w:rPr>
          <w:rFonts w:ascii="Calibri" w:hAnsi="Calibri" w:cs="Calibri"/>
          <w:b/>
          <w:bCs/>
          <w:szCs w:val="24"/>
          <w:lang w:val="fr-FR"/>
        </w:rPr>
        <w:t>Cuáles</w:t>
      </w:r>
      <w:proofErr w:type="spellEnd"/>
      <w:r>
        <w:rPr>
          <w:rFonts w:ascii="Calibri" w:hAnsi="Calibri" w:cs="Calibri"/>
          <w:b/>
          <w:bCs/>
          <w:szCs w:val="24"/>
          <w:lang w:val="fr-FR"/>
        </w:rPr>
        <w:t xml:space="preserve"> son las palabras </w:t>
      </w:r>
      <w:proofErr w:type="spellStart"/>
      <w:r>
        <w:rPr>
          <w:rFonts w:ascii="Calibri" w:hAnsi="Calibri" w:cs="Calibri"/>
          <w:b/>
          <w:bCs/>
          <w:szCs w:val="24"/>
          <w:lang w:val="fr-FR"/>
        </w:rPr>
        <w:t>nuevas</w:t>
      </w:r>
      <w:proofErr w:type="spellEnd"/>
      <w:r>
        <w:rPr>
          <w:rFonts w:ascii="Calibri" w:hAnsi="Calibri" w:cs="Calibri"/>
          <w:b/>
          <w:bCs/>
          <w:szCs w:val="24"/>
          <w:lang w:val="fr-FR"/>
        </w:rPr>
        <w:t xml:space="preserve"> que has </w:t>
      </w:r>
      <w:proofErr w:type="spellStart"/>
      <w:r>
        <w:rPr>
          <w:rFonts w:ascii="Calibri" w:hAnsi="Calibri" w:cs="Calibri"/>
          <w:b/>
          <w:bCs/>
          <w:szCs w:val="24"/>
          <w:lang w:val="fr-FR"/>
        </w:rPr>
        <w:t>aprendido</w:t>
      </w:r>
      <w:proofErr w:type="spellEnd"/>
      <w:r>
        <w:rPr>
          <w:rFonts w:ascii="Calibri" w:hAnsi="Calibri" w:cs="Calibri"/>
          <w:b/>
          <w:bCs/>
          <w:szCs w:val="24"/>
          <w:lang w:val="fr-FR"/>
        </w:rPr>
        <w:t> ?</w:t>
      </w:r>
    </w:p>
    <w:tbl>
      <w:tblPr>
        <w:tblStyle w:val="Tabelraster"/>
        <w:tblW w:w="10916" w:type="dxa"/>
        <w:tblInd w:w="-856" w:type="dxa"/>
        <w:tblLook w:val="04A0" w:firstRow="1" w:lastRow="0" w:firstColumn="1" w:lastColumn="0" w:noHBand="0" w:noVBand="1"/>
      </w:tblPr>
      <w:tblGrid>
        <w:gridCol w:w="5387"/>
        <w:gridCol w:w="5529"/>
      </w:tblGrid>
      <w:tr w:rsidR="0065620D" w:rsidRPr="00BC1427" w14:paraId="5A071DA2" w14:textId="77777777" w:rsidTr="0065620D">
        <w:tc>
          <w:tcPr>
            <w:tcW w:w="5387" w:type="dxa"/>
          </w:tcPr>
          <w:p w14:paraId="2AFDA328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  <w:tc>
          <w:tcPr>
            <w:tcW w:w="5529" w:type="dxa"/>
          </w:tcPr>
          <w:p w14:paraId="5F68FEE2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</w:tr>
      <w:tr w:rsidR="0065620D" w:rsidRPr="00BC1427" w14:paraId="1B6FFF14" w14:textId="77777777" w:rsidTr="0065620D">
        <w:tc>
          <w:tcPr>
            <w:tcW w:w="5387" w:type="dxa"/>
          </w:tcPr>
          <w:p w14:paraId="5E08C184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  <w:tc>
          <w:tcPr>
            <w:tcW w:w="5529" w:type="dxa"/>
          </w:tcPr>
          <w:p w14:paraId="10F4D3DA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</w:tr>
      <w:tr w:rsidR="0065620D" w:rsidRPr="00BC1427" w14:paraId="7E54261D" w14:textId="77777777" w:rsidTr="0065620D">
        <w:tc>
          <w:tcPr>
            <w:tcW w:w="5387" w:type="dxa"/>
          </w:tcPr>
          <w:p w14:paraId="3299748A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  <w:tc>
          <w:tcPr>
            <w:tcW w:w="5529" w:type="dxa"/>
          </w:tcPr>
          <w:p w14:paraId="4418968B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</w:tr>
      <w:tr w:rsidR="0065620D" w:rsidRPr="00BC1427" w14:paraId="119C2866" w14:textId="77777777" w:rsidTr="0065620D">
        <w:tc>
          <w:tcPr>
            <w:tcW w:w="5387" w:type="dxa"/>
          </w:tcPr>
          <w:p w14:paraId="7D471BA5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  <w:tc>
          <w:tcPr>
            <w:tcW w:w="5529" w:type="dxa"/>
          </w:tcPr>
          <w:p w14:paraId="2BFC858C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</w:tr>
      <w:tr w:rsidR="0065620D" w:rsidRPr="00BC1427" w14:paraId="18F21766" w14:textId="77777777" w:rsidTr="0065620D">
        <w:tc>
          <w:tcPr>
            <w:tcW w:w="5387" w:type="dxa"/>
          </w:tcPr>
          <w:p w14:paraId="2EC6910B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  <w:tc>
          <w:tcPr>
            <w:tcW w:w="5529" w:type="dxa"/>
          </w:tcPr>
          <w:p w14:paraId="12B7317C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</w:tr>
      <w:tr w:rsidR="0065620D" w:rsidRPr="00BC1427" w14:paraId="4B9E2C49" w14:textId="77777777" w:rsidTr="0065620D">
        <w:tc>
          <w:tcPr>
            <w:tcW w:w="5387" w:type="dxa"/>
          </w:tcPr>
          <w:p w14:paraId="1A78641F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  <w:tc>
          <w:tcPr>
            <w:tcW w:w="5529" w:type="dxa"/>
          </w:tcPr>
          <w:p w14:paraId="17A5B85B" w14:textId="77777777" w:rsidR="0065620D" w:rsidRDefault="0065620D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</w:tr>
      <w:tr w:rsidR="00C144BB" w:rsidRPr="00BC1427" w14:paraId="444174BE" w14:textId="77777777" w:rsidTr="0065620D">
        <w:tc>
          <w:tcPr>
            <w:tcW w:w="5387" w:type="dxa"/>
          </w:tcPr>
          <w:p w14:paraId="3D40ACA8" w14:textId="77777777" w:rsidR="00C144BB" w:rsidRDefault="00C144BB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  <w:tc>
          <w:tcPr>
            <w:tcW w:w="5529" w:type="dxa"/>
          </w:tcPr>
          <w:p w14:paraId="752C6C3E" w14:textId="77777777" w:rsidR="00C144BB" w:rsidRDefault="00C144BB" w:rsidP="0065620D">
            <w:pPr>
              <w:spacing w:line="276" w:lineRule="auto"/>
              <w:rPr>
                <w:rFonts w:ascii="Calibri" w:hAnsi="Calibri" w:cs="Calibri"/>
                <w:b/>
                <w:bCs/>
                <w:szCs w:val="24"/>
                <w:lang w:val="fr-FR"/>
              </w:rPr>
            </w:pPr>
          </w:p>
        </w:tc>
      </w:tr>
    </w:tbl>
    <w:p w14:paraId="5CC67EED" w14:textId="77777777" w:rsidR="0065620D" w:rsidRDefault="0065620D" w:rsidP="0065620D">
      <w:pPr>
        <w:spacing w:line="276" w:lineRule="auto"/>
        <w:rPr>
          <w:rFonts w:ascii="Calibri" w:hAnsi="Calibri" w:cs="Calibri"/>
          <w:b/>
          <w:bCs/>
          <w:szCs w:val="24"/>
          <w:lang w:val="fr-FR"/>
        </w:rPr>
      </w:pPr>
    </w:p>
    <w:p w14:paraId="52D16632" w14:textId="73BA81EC" w:rsidR="0065620D" w:rsidRPr="0065620D" w:rsidRDefault="0065620D" w:rsidP="0065620D">
      <w:pPr>
        <w:spacing w:line="276" w:lineRule="auto"/>
        <w:rPr>
          <w:rFonts w:ascii="Calibri" w:hAnsi="Calibri" w:cs="Calibri"/>
          <w:b/>
          <w:bCs/>
          <w:sz w:val="32"/>
          <w:szCs w:val="32"/>
          <w:lang w:val="fr-FR"/>
        </w:rPr>
      </w:pPr>
      <w:r w:rsidRPr="0065620D">
        <w:rPr>
          <w:rFonts w:ascii="Calibri" w:hAnsi="Calibri" w:cs="Calibri"/>
          <w:b/>
          <w:bCs/>
          <w:sz w:val="32"/>
          <w:szCs w:val="32"/>
          <w:highlight w:val="yellow"/>
          <w:lang w:val="fr-FR"/>
        </w:rPr>
        <w:t xml:space="preserve">En </w:t>
      </w:r>
      <w:proofErr w:type="spellStart"/>
      <w:r w:rsidRPr="0065620D">
        <w:rPr>
          <w:rFonts w:ascii="Calibri" w:hAnsi="Calibri" w:cs="Calibri"/>
          <w:b/>
          <w:bCs/>
          <w:sz w:val="32"/>
          <w:szCs w:val="32"/>
          <w:highlight w:val="yellow"/>
          <w:lang w:val="fr-FR"/>
        </w:rPr>
        <w:t>Bélgica</w:t>
      </w:r>
      <w:proofErr w:type="spellEnd"/>
    </w:p>
    <w:p w14:paraId="21CBA5AB" w14:textId="2282FC4B" w:rsidR="0065620D" w:rsidRPr="0065620D" w:rsidRDefault="0065620D" w:rsidP="006932E3">
      <w:pPr>
        <w:spacing w:line="276" w:lineRule="auto"/>
        <w:jc w:val="center"/>
        <w:rPr>
          <w:rFonts w:ascii="Calibri" w:hAnsi="Calibri" w:cs="Calibri"/>
          <w:b/>
          <w:bCs/>
          <w:szCs w:val="24"/>
          <w:lang w:val="fr-FR"/>
        </w:rPr>
      </w:pPr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Los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expertos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apuntan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una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ralentización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en el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aumento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de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casos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que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consideran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 </w:t>
      </w:r>
      <w:r w:rsidRPr="0065620D">
        <w:rPr>
          <w:rStyle w:val="Zwaar"/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"</w:t>
      </w:r>
      <w:proofErr w:type="spellStart"/>
      <w:r w:rsidRPr="0065620D">
        <w:rPr>
          <w:rStyle w:val="Zwaar"/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esperanzadora</w:t>
      </w:r>
      <w:proofErr w:type="spellEnd"/>
      <w:r w:rsidRPr="0065620D">
        <w:rPr>
          <w:rStyle w:val="Zwaar"/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"</w:t>
      </w:r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 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pero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advierten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de que el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número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de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casos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en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cuidados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intensivos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seguirá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creciendo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"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inevitablemente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" en las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próximas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 xml:space="preserve"> </w:t>
      </w:r>
      <w:proofErr w:type="spellStart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fechas</w:t>
      </w:r>
      <w:proofErr w:type="spellEnd"/>
      <w:r w:rsidRPr="0065620D">
        <w:rPr>
          <w:rFonts w:ascii="Arial" w:hAnsi="Arial" w:cs="Arial"/>
          <w:color w:val="000000"/>
          <w:sz w:val="27"/>
          <w:szCs w:val="27"/>
          <w:shd w:val="clear" w:color="auto" w:fill="FFFFFF"/>
          <w:lang w:val="fr-FR"/>
        </w:rPr>
        <w:t>.</w:t>
      </w:r>
    </w:p>
    <w:p w14:paraId="11C53576" w14:textId="49876AF7" w:rsidR="0065620D" w:rsidRDefault="0065620D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6B1F73B9" w14:textId="30A772EC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22F0A52C" w14:textId="04FD4FDF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04EDCB0C" w14:textId="31934535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79D2BE6B" w14:textId="24E0099B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41DD472A" w14:textId="60FFF783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56C753F3" w14:textId="37EC78AE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05DE782B" w14:textId="42B4ABA4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282977E3" w14:textId="59E919FA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5E9675D8" w14:textId="77777777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4B2F212E" w14:textId="16B1AE8A" w:rsidR="0065620D" w:rsidRDefault="0065620D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</w:p>
    <w:p w14:paraId="3981B1D6" w14:textId="416390D5" w:rsidR="0065620D" w:rsidRDefault="00C144BB" w:rsidP="0065620D">
      <w:pPr>
        <w:spacing w:line="276" w:lineRule="auto"/>
        <w:rPr>
          <w:rFonts w:ascii="Calibri" w:hAnsi="Calibri" w:cs="Calibri"/>
          <w:b/>
          <w:bCs/>
          <w:szCs w:val="24"/>
          <w:lang w:val="es-ES"/>
        </w:rPr>
      </w:pPr>
      <w:r>
        <w:rPr>
          <w:rFonts w:ascii="Calibri" w:hAnsi="Calibri" w:cs="Calibri"/>
          <w:b/>
          <w:bCs/>
          <w:szCs w:val="24"/>
          <w:lang w:val="es-ES"/>
        </w:rPr>
        <w:t>3. HANDBOEK p. 45 zaken beschrijven en veronderstellingen doen in het Spaans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60"/>
        <w:gridCol w:w="6302"/>
      </w:tblGrid>
      <w:tr w:rsidR="003D24B0" w:rsidRPr="006052D5" w14:paraId="025A519B" w14:textId="77777777" w:rsidTr="003D24B0">
        <w:tc>
          <w:tcPr>
            <w:tcW w:w="2760" w:type="dxa"/>
            <w:vMerge w:val="restart"/>
            <w:shd w:val="clear" w:color="auto" w:fill="auto"/>
          </w:tcPr>
          <w:p w14:paraId="561586A5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  <w:r w:rsidRPr="00C03C8D">
              <w:rPr>
                <w:rFonts w:ascii="Calibri" w:hAnsi="Calibri" w:cs="Calibri"/>
                <w:szCs w:val="24"/>
                <w:lang w:val="es-MX"/>
              </w:rPr>
              <w:t>Es un objeto</w:t>
            </w:r>
          </w:p>
        </w:tc>
        <w:tc>
          <w:tcPr>
            <w:tcW w:w="6302" w:type="dxa"/>
            <w:shd w:val="clear" w:color="auto" w:fill="auto"/>
          </w:tcPr>
          <w:p w14:paraId="12DB4E5F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  <w:r w:rsidRPr="00C03C8D">
              <w:rPr>
                <w:rFonts w:ascii="Calibri" w:hAnsi="Calibri" w:cs="Calibri"/>
                <w:szCs w:val="24"/>
                <w:lang w:val="es-MX"/>
              </w:rPr>
              <w:t>grande / pequeño</w:t>
            </w:r>
          </w:p>
        </w:tc>
      </w:tr>
      <w:tr w:rsidR="003D24B0" w:rsidRPr="006052D5" w14:paraId="7359E7F8" w14:textId="77777777" w:rsidTr="003D24B0">
        <w:tc>
          <w:tcPr>
            <w:tcW w:w="2760" w:type="dxa"/>
            <w:vMerge/>
            <w:shd w:val="clear" w:color="auto" w:fill="auto"/>
          </w:tcPr>
          <w:p w14:paraId="5DF95889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</w:p>
        </w:tc>
        <w:tc>
          <w:tcPr>
            <w:tcW w:w="6302" w:type="dxa"/>
            <w:shd w:val="clear" w:color="auto" w:fill="auto"/>
          </w:tcPr>
          <w:p w14:paraId="41C66693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  <w:r w:rsidRPr="00C03C8D">
              <w:rPr>
                <w:rFonts w:ascii="Calibri" w:hAnsi="Calibri" w:cs="Calibri"/>
                <w:szCs w:val="24"/>
                <w:lang w:val="es-MX"/>
              </w:rPr>
              <w:t>redondo / alargado / cuadrado</w:t>
            </w:r>
          </w:p>
        </w:tc>
      </w:tr>
      <w:tr w:rsidR="003D24B0" w:rsidRPr="006052D5" w14:paraId="3209D404" w14:textId="77777777" w:rsidTr="003D24B0">
        <w:tc>
          <w:tcPr>
            <w:tcW w:w="2760" w:type="dxa"/>
            <w:vMerge/>
            <w:shd w:val="clear" w:color="auto" w:fill="auto"/>
          </w:tcPr>
          <w:p w14:paraId="5B251BBD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</w:p>
        </w:tc>
        <w:tc>
          <w:tcPr>
            <w:tcW w:w="6302" w:type="dxa"/>
            <w:shd w:val="clear" w:color="auto" w:fill="auto"/>
          </w:tcPr>
          <w:p w14:paraId="39A60B3C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  <w:r w:rsidRPr="00C03C8D">
              <w:rPr>
                <w:rFonts w:ascii="Calibri" w:hAnsi="Calibri" w:cs="Calibri"/>
                <w:szCs w:val="24"/>
                <w:lang w:val="es-MX"/>
              </w:rPr>
              <w:t xml:space="preserve">útil </w:t>
            </w:r>
            <w:r w:rsidRPr="00C03C8D">
              <w:rPr>
                <w:rFonts w:ascii="Calibri" w:hAnsi="Calibri" w:cs="Calibri"/>
                <w:sz w:val="22"/>
                <w:szCs w:val="24"/>
                <w:lang w:val="es-MX"/>
              </w:rPr>
              <w:sym w:font="Wingdings" w:char="F0F3"/>
            </w:r>
            <w:r w:rsidRPr="00C03C8D">
              <w:rPr>
                <w:rFonts w:ascii="Calibri" w:hAnsi="Calibri" w:cs="Calibri"/>
                <w:szCs w:val="24"/>
                <w:lang w:val="es-MX"/>
              </w:rPr>
              <w:t xml:space="preserve"> inútil</w:t>
            </w:r>
          </w:p>
        </w:tc>
      </w:tr>
      <w:tr w:rsidR="003D24B0" w:rsidRPr="006052D5" w14:paraId="18F7CDB1" w14:textId="77777777" w:rsidTr="003D24B0">
        <w:tc>
          <w:tcPr>
            <w:tcW w:w="2760" w:type="dxa"/>
            <w:vMerge/>
            <w:shd w:val="clear" w:color="auto" w:fill="auto"/>
          </w:tcPr>
          <w:p w14:paraId="3E17616A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</w:p>
        </w:tc>
        <w:tc>
          <w:tcPr>
            <w:tcW w:w="6302" w:type="dxa"/>
            <w:shd w:val="clear" w:color="auto" w:fill="auto"/>
          </w:tcPr>
          <w:p w14:paraId="2200EFAF" w14:textId="6C47D098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  <w:r w:rsidRPr="00C03C8D">
              <w:rPr>
                <w:rFonts w:ascii="Calibri" w:hAnsi="Calibri" w:cs="Calibri"/>
                <w:szCs w:val="24"/>
                <w:lang w:val="es-MX"/>
              </w:rPr>
              <w:t xml:space="preserve">pesado </w:t>
            </w:r>
            <w:r w:rsidRPr="00C03C8D">
              <w:rPr>
                <w:rFonts w:ascii="Calibri" w:hAnsi="Calibri" w:cs="Calibri"/>
                <w:sz w:val="22"/>
                <w:szCs w:val="24"/>
                <w:lang w:val="es-MX"/>
              </w:rPr>
              <w:sym w:font="Wingdings" w:char="F0F3"/>
            </w:r>
            <w:r w:rsidRPr="00C03C8D">
              <w:rPr>
                <w:rFonts w:ascii="Calibri" w:hAnsi="Calibri" w:cs="Calibri"/>
                <w:szCs w:val="24"/>
                <w:lang w:val="es-MX"/>
              </w:rPr>
              <w:t xml:space="preserve"> ligero</w:t>
            </w:r>
            <w:r>
              <w:rPr>
                <w:rFonts w:ascii="Calibri" w:hAnsi="Calibri" w:cs="Calibri"/>
                <w:szCs w:val="24"/>
                <w:lang w:val="es-MX"/>
              </w:rPr>
              <w:t xml:space="preserve"> (licht)</w:t>
            </w:r>
          </w:p>
        </w:tc>
      </w:tr>
      <w:tr w:rsidR="003D24B0" w:rsidRPr="006052D5" w14:paraId="200628D6" w14:textId="77777777" w:rsidTr="003D24B0">
        <w:tc>
          <w:tcPr>
            <w:tcW w:w="2760" w:type="dxa"/>
            <w:vMerge/>
            <w:shd w:val="clear" w:color="auto" w:fill="auto"/>
          </w:tcPr>
          <w:p w14:paraId="759AACDB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</w:p>
        </w:tc>
        <w:tc>
          <w:tcPr>
            <w:tcW w:w="6302" w:type="dxa"/>
            <w:shd w:val="clear" w:color="auto" w:fill="auto"/>
          </w:tcPr>
          <w:p w14:paraId="49E6382E" w14:textId="12E44108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  <w:r w:rsidRPr="00C03C8D">
              <w:rPr>
                <w:rFonts w:ascii="Calibri" w:hAnsi="Calibri" w:cs="Calibri"/>
                <w:szCs w:val="24"/>
                <w:lang w:val="es-MX"/>
              </w:rPr>
              <w:t xml:space="preserve">duro </w:t>
            </w:r>
            <w:r w:rsidRPr="00C03C8D">
              <w:rPr>
                <w:rFonts w:ascii="Calibri" w:hAnsi="Calibri" w:cs="Calibri"/>
                <w:sz w:val="22"/>
                <w:szCs w:val="24"/>
                <w:lang w:val="es-MX"/>
              </w:rPr>
              <w:sym w:font="Wingdings" w:char="F0F3"/>
            </w:r>
            <w:r w:rsidRPr="00C03C8D">
              <w:rPr>
                <w:rFonts w:ascii="Calibri" w:hAnsi="Calibri" w:cs="Calibri"/>
                <w:szCs w:val="24"/>
                <w:lang w:val="es-MX"/>
              </w:rPr>
              <w:t xml:space="preserve"> blando</w:t>
            </w:r>
            <w:r>
              <w:rPr>
                <w:rFonts w:ascii="Calibri" w:hAnsi="Calibri" w:cs="Calibri"/>
                <w:szCs w:val="24"/>
                <w:lang w:val="es-MX"/>
              </w:rPr>
              <w:t xml:space="preserve"> (zacht)</w:t>
            </w:r>
          </w:p>
        </w:tc>
      </w:tr>
      <w:tr w:rsidR="003D24B0" w:rsidRPr="00BC1427" w14:paraId="41D65B36" w14:textId="77777777" w:rsidTr="003D24B0">
        <w:tc>
          <w:tcPr>
            <w:tcW w:w="2760" w:type="dxa"/>
            <w:shd w:val="clear" w:color="auto" w:fill="auto"/>
          </w:tcPr>
          <w:p w14:paraId="59CCB8D8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  <w:r w:rsidRPr="00C03C8D">
              <w:rPr>
                <w:rFonts w:ascii="Calibri" w:hAnsi="Calibri" w:cs="Calibri"/>
                <w:szCs w:val="24"/>
                <w:lang w:val="es-MX"/>
              </w:rPr>
              <w:t>Está hecho de</w:t>
            </w:r>
          </w:p>
          <w:p w14:paraId="1DDC26B7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  <w:r w:rsidRPr="00C03C8D">
              <w:rPr>
                <w:rFonts w:ascii="Calibri" w:hAnsi="Calibri" w:cs="Calibri"/>
                <w:szCs w:val="24"/>
                <w:lang w:val="es-MX"/>
              </w:rPr>
              <w:t>Es de</w:t>
            </w:r>
          </w:p>
        </w:tc>
        <w:tc>
          <w:tcPr>
            <w:tcW w:w="6302" w:type="dxa"/>
            <w:shd w:val="clear" w:color="auto" w:fill="auto"/>
          </w:tcPr>
          <w:p w14:paraId="21C5F1B4" w14:textId="77777777" w:rsidR="003D24B0" w:rsidRPr="00C03C8D" w:rsidRDefault="003D24B0" w:rsidP="001F5E9D">
            <w:pPr>
              <w:rPr>
                <w:rFonts w:ascii="Calibri" w:hAnsi="Calibri" w:cs="Calibri"/>
                <w:szCs w:val="24"/>
                <w:lang w:val="es-MX"/>
              </w:rPr>
            </w:pPr>
            <w:r w:rsidRPr="00C03C8D">
              <w:rPr>
                <w:rFonts w:ascii="Calibri" w:hAnsi="Calibri" w:cs="Calibri"/>
                <w:szCs w:val="24"/>
                <w:lang w:val="es-MX"/>
              </w:rPr>
              <w:t>plástico / madera / cartón / metal / cristal / tela</w:t>
            </w:r>
          </w:p>
        </w:tc>
      </w:tr>
      <w:tr w:rsidR="003D24B0" w:rsidRPr="003D24B0" w14:paraId="2FD4DCE5" w14:textId="77777777" w:rsidTr="003D24B0">
        <w:trPr>
          <w:trHeight w:val="1144"/>
        </w:trPr>
        <w:tc>
          <w:tcPr>
            <w:tcW w:w="2760" w:type="dxa"/>
            <w:shd w:val="clear" w:color="auto" w:fill="auto"/>
          </w:tcPr>
          <w:p w14:paraId="5775F1C5" w14:textId="77777777" w:rsidR="003D24B0" w:rsidRPr="00BC1427" w:rsidRDefault="003D24B0" w:rsidP="001F5E9D">
            <w:pPr>
              <w:rPr>
                <w:rFonts w:ascii="Calibri" w:hAnsi="Calibri" w:cs="Calibri"/>
                <w:szCs w:val="24"/>
                <w:highlight w:val="yellow"/>
                <w:lang w:val="es-MX"/>
              </w:rPr>
            </w:pPr>
            <w:r w:rsidRPr="00BC1427">
              <w:rPr>
                <w:rFonts w:ascii="Calibri" w:hAnsi="Calibri" w:cs="Calibri"/>
                <w:szCs w:val="24"/>
                <w:highlight w:val="yellow"/>
                <w:lang w:val="es-MX"/>
              </w:rPr>
              <w:t>Es de color</w:t>
            </w:r>
          </w:p>
          <w:p w14:paraId="62C8F386" w14:textId="77777777" w:rsidR="003D24B0" w:rsidRPr="00BC1427" w:rsidRDefault="003D24B0" w:rsidP="001F5E9D">
            <w:pPr>
              <w:rPr>
                <w:rFonts w:ascii="Calibri" w:hAnsi="Calibri" w:cs="Calibri"/>
                <w:szCs w:val="24"/>
                <w:highlight w:val="yellow"/>
                <w:lang w:val="es-MX"/>
              </w:rPr>
            </w:pPr>
          </w:p>
        </w:tc>
        <w:tc>
          <w:tcPr>
            <w:tcW w:w="6302" w:type="dxa"/>
            <w:shd w:val="clear" w:color="auto" w:fill="auto"/>
          </w:tcPr>
          <w:p w14:paraId="11D83E25" w14:textId="19930130" w:rsidR="003D24B0" w:rsidRPr="00BC1427" w:rsidRDefault="003D24B0" w:rsidP="003D24B0">
            <w:pPr>
              <w:rPr>
                <w:rFonts w:ascii="Calibri" w:hAnsi="Calibri" w:cs="Calibri"/>
                <w:szCs w:val="24"/>
                <w:highlight w:val="yellow"/>
                <w:lang w:val="es-MX"/>
              </w:rPr>
            </w:pPr>
            <w:r w:rsidRPr="00BC1427">
              <w:rPr>
                <w:rFonts w:ascii="Calibri" w:hAnsi="Calibri" w:cs="Calibri"/>
                <w:szCs w:val="24"/>
                <w:highlight w:val="yellow"/>
                <w:lang w:val="es-MX"/>
              </w:rPr>
              <w:t>azul / amarillo / rojo / verde / negro / marrón / rosa / naranja...</w:t>
            </w:r>
          </w:p>
        </w:tc>
      </w:tr>
      <w:tr w:rsidR="003D24B0" w:rsidRPr="00BC1427" w14:paraId="23A3447E" w14:textId="77777777" w:rsidTr="003D24B0">
        <w:tc>
          <w:tcPr>
            <w:tcW w:w="2760" w:type="dxa"/>
            <w:shd w:val="clear" w:color="auto" w:fill="auto"/>
          </w:tcPr>
          <w:p w14:paraId="2C30D5A2" w14:textId="77777777" w:rsidR="003D24B0" w:rsidRPr="00BC1427" w:rsidRDefault="003D24B0" w:rsidP="001F5E9D">
            <w:pPr>
              <w:rPr>
                <w:rFonts w:ascii="Calibri" w:hAnsi="Calibri" w:cs="Calibri"/>
                <w:szCs w:val="24"/>
                <w:highlight w:val="yellow"/>
                <w:lang w:val="es-MX"/>
              </w:rPr>
            </w:pPr>
            <w:r w:rsidRPr="00BC1427">
              <w:rPr>
                <w:rFonts w:ascii="Calibri" w:hAnsi="Calibri" w:cs="Calibri"/>
                <w:szCs w:val="24"/>
                <w:highlight w:val="yellow"/>
                <w:lang w:val="es-MX"/>
              </w:rPr>
              <w:t>Sirve para + inf.</w:t>
            </w:r>
          </w:p>
        </w:tc>
        <w:tc>
          <w:tcPr>
            <w:tcW w:w="6302" w:type="dxa"/>
            <w:shd w:val="clear" w:color="auto" w:fill="auto"/>
          </w:tcPr>
          <w:p w14:paraId="688078B2" w14:textId="582533EC" w:rsidR="003D24B0" w:rsidRPr="00BC1427" w:rsidRDefault="003D24B0" w:rsidP="001F5E9D">
            <w:pPr>
              <w:rPr>
                <w:rFonts w:ascii="Calibri" w:hAnsi="Calibri" w:cs="Calibri"/>
                <w:szCs w:val="24"/>
                <w:highlight w:val="yellow"/>
                <w:lang w:val="es-MX"/>
              </w:rPr>
            </w:pPr>
            <w:r w:rsidRPr="00BC1427">
              <w:rPr>
                <w:rFonts w:ascii="Calibri" w:hAnsi="Calibri" w:cs="Calibri"/>
                <w:szCs w:val="24"/>
                <w:highlight w:val="yellow"/>
                <w:lang w:val="es-MX"/>
              </w:rPr>
              <w:t xml:space="preserve">escribir / guardar datos / borrar / cortar </w:t>
            </w:r>
          </w:p>
        </w:tc>
      </w:tr>
    </w:tbl>
    <w:p w14:paraId="23B810CD" w14:textId="7228E412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fr-FR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3112598" wp14:editId="0763732E">
            <wp:simplePos x="0" y="0"/>
            <wp:positionH relativeFrom="column">
              <wp:posOffset>4700905</wp:posOffset>
            </wp:positionH>
            <wp:positionV relativeFrom="paragraph">
              <wp:posOffset>170815</wp:posOffset>
            </wp:positionV>
            <wp:extent cx="708660" cy="684530"/>
            <wp:effectExtent l="0" t="0" r="0" b="1270"/>
            <wp:wrapSquare wrapText="bothSides"/>
            <wp:docPr id="3" name="Afbeelding 3" descr="Adivina el emoji: Amazon.es: Appstore para Andro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divina el emoji: Amazon.es: Appstore para Androi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50" t="50468"/>
                    <a:stretch/>
                  </pic:blipFill>
                  <pic:spPr bwMode="auto">
                    <a:xfrm>
                      <a:off x="0" y="0"/>
                      <a:ext cx="708660" cy="68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10492E" w14:textId="5B5F4D64" w:rsidR="003D24B0" w:rsidRDefault="003D24B0" w:rsidP="003D24B0">
      <w:pPr>
        <w:spacing w:line="276" w:lineRule="auto"/>
        <w:rPr>
          <w:rFonts w:ascii="Calibri" w:hAnsi="Calibri" w:cs="Calibri"/>
          <w:b/>
          <w:bCs/>
          <w:szCs w:val="24"/>
          <w:lang w:val="fr-FR"/>
        </w:rPr>
      </w:pPr>
      <w:r>
        <w:rPr>
          <w:rFonts w:ascii="Calibri" w:hAnsi="Calibri" w:cs="Calibri"/>
          <w:b/>
          <w:bCs/>
          <w:szCs w:val="24"/>
          <w:lang w:val="fr-FR"/>
        </w:rPr>
        <w:t xml:space="preserve">A </w:t>
      </w:r>
      <w:proofErr w:type="spellStart"/>
      <w:r>
        <w:rPr>
          <w:rFonts w:ascii="Calibri" w:hAnsi="Calibri" w:cs="Calibri"/>
          <w:b/>
          <w:bCs/>
          <w:szCs w:val="24"/>
          <w:lang w:val="fr-FR"/>
        </w:rPr>
        <w:t>adivinar</w:t>
      </w:r>
      <w:proofErr w:type="spellEnd"/>
    </w:p>
    <w:p w14:paraId="3550E20F" w14:textId="282900CC" w:rsidR="003D24B0" w:rsidRPr="00C03C8D" w:rsidRDefault="003D24B0" w:rsidP="003D24B0">
      <w:pPr>
        <w:spacing w:line="276" w:lineRule="auto"/>
        <w:rPr>
          <w:rFonts w:ascii="Calibri" w:hAnsi="Calibri"/>
          <w:lang w:val="es-MX"/>
        </w:rPr>
      </w:pPr>
      <w:r w:rsidRPr="00C03C8D">
        <w:rPr>
          <w:rFonts w:ascii="Calibri" w:hAnsi="Calibri"/>
          <w:lang w:val="es-MX"/>
        </w:rPr>
        <w:t>1. Es un objeto pequeño, de metal, de color plateado y sirve para conservar alimentos.</w:t>
      </w:r>
    </w:p>
    <w:p w14:paraId="7AFD371B" w14:textId="4E7E975B" w:rsidR="003D24B0" w:rsidRPr="00C03C8D" w:rsidRDefault="003D24B0" w:rsidP="003D24B0">
      <w:pPr>
        <w:pStyle w:val="Plattetekst"/>
        <w:spacing w:after="240"/>
        <w:rPr>
          <w:rFonts w:ascii="Calibri" w:hAnsi="Calibri"/>
          <w:lang w:val="es-MX"/>
        </w:rPr>
      </w:pPr>
      <w:r w:rsidRPr="00C03C8D">
        <w:rPr>
          <w:rFonts w:ascii="Calibri" w:hAnsi="Calibri"/>
          <w:lang w:val="es-MX"/>
        </w:rPr>
        <w:t>2. Es un objeto de papel en el cual podemos leer lo que ha pasado en el mundo.</w:t>
      </w:r>
      <w:r w:rsidR="00AA333F">
        <w:rPr>
          <w:rFonts w:ascii="Calibri" w:hAnsi="Calibri"/>
          <w:lang w:val="es-MX"/>
        </w:rPr>
        <w:t xml:space="preserve"> </w:t>
      </w:r>
      <w:r w:rsidR="00AA333F" w:rsidRPr="00AA333F">
        <w:rPr>
          <w:rFonts w:ascii="Calibri" w:hAnsi="Calibri"/>
          <w:color w:val="0070C0"/>
          <w:lang w:val="es-MX"/>
        </w:rPr>
        <w:t>El periódico</w:t>
      </w:r>
    </w:p>
    <w:p w14:paraId="5F3808F5" w14:textId="55EF4E69" w:rsidR="003D24B0" w:rsidRPr="00C03C8D" w:rsidRDefault="003D24B0" w:rsidP="003D24B0">
      <w:pPr>
        <w:pStyle w:val="Plattetekst"/>
        <w:spacing w:after="240"/>
        <w:rPr>
          <w:rFonts w:ascii="Calibri" w:hAnsi="Calibri"/>
          <w:lang w:val="es-MX"/>
        </w:rPr>
      </w:pPr>
      <w:r w:rsidRPr="00C03C8D">
        <w:rPr>
          <w:rFonts w:ascii="Calibri" w:hAnsi="Calibri"/>
          <w:lang w:val="es-MX"/>
        </w:rPr>
        <w:t>3. Es un objeto de plástico o de cuero que sirve para transportar la ropa cuando viajamos.</w:t>
      </w:r>
      <w:r w:rsidR="00AA333F">
        <w:rPr>
          <w:rFonts w:ascii="Calibri" w:hAnsi="Calibri"/>
          <w:lang w:val="es-MX"/>
        </w:rPr>
        <w:t>la maleta</w:t>
      </w:r>
    </w:p>
    <w:p w14:paraId="03BC8C7A" w14:textId="0260BD37" w:rsidR="003D24B0" w:rsidRPr="00C03C8D" w:rsidRDefault="003D24B0" w:rsidP="003D24B0">
      <w:pPr>
        <w:pStyle w:val="Plattetekst"/>
        <w:spacing w:after="240"/>
        <w:rPr>
          <w:rFonts w:ascii="Calibri" w:hAnsi="Calibri"/>
          <w:lang w:val="es-MX"/>
        </w:rPr>
      </w:pPr>
      <w:r w:rsidRPr="00C03C8D">
        <w:rPr>
          <w:rFonts w:ascii="Calibri" w:hAnsi="Calibri"/>
          <w:lang w:val="es-MX"/>
        </w:rPr>
        <w:t>4. Es un objeto de metal de color plateado y sirve para servir la sopa.</w:t>
      </w:r>
      <w:r w:rsidR="00AA333F">
        <w:rPr>
          <w:rFonts w:ascii="Calibri" w:hAnsi="Calibri"/>
          <w:lang w:val="es-MX"/>
        </w:rPr>
        <w:t xml:space="preserve"> cuchara</w:t>
      </w:r>
    </w:p>
    <w:p w14:paraId="7365E641" w14:textId="66E6CCD0" w:rsidR="003D24B0" w:rsidRPr="00C03C8D" w:rsidRDefault="003D24B0" w:rsidP="003D24B0">
      <w:pPr>
        <w:pStyle w:val="Plattetekst"/>
        <w:rPr>
          <w:rFonts w:ascii="Calibri" w:hAnsi="Calibri"/>
          <w:lang w:val="es-MX"/>
        </w:rPr>
      </w:pPr>
      <w:r w:rsidRPr="00C03C8D">
        <w:rPr>
          <w:rFonts w:ascii="Calibri" w:hAnsi="Calibri"/>
          <w:lang w:val="es-MX"/>
        </w:rPr>
        <w:t>5. Es un objeto de metal, generalmente de color blanco o plateado y sirve para lavar la ropa.</w:t>
      </w:r>
      <w:r w:rsidR="00AA333F">
        <w:rPr>
          <w:rFonts w:ascii="Calibri" w:hAnsi="Calibri"/>
          <w:lang w:val="es-MX"/>
        </w:rPr>
        <w:t xml:space="preserve"> La lavadora</w:t>
      </w:r>
    </w:p>
    <w:p w14:paraId="5C03930E" w14:textId="0AADB210" w:rsidR="003D24B0" w:rsidRDefault="003D24B0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4494CADB" w14:textId="02357070" w:rsidR="003C3936" w:rsidRDefault="003C393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AA333F">
        <w:rPr>
          <w:rFonts w:ascii="Calibri" w:hAnsi="Calibri" w:cs="Calibri"/>
          <w:b/>
          <w:bCs/>
          <w:szCs w:val="24"/>
          <w:highlight w:val="yellow"/>
          <w:lang w:val="es-MX"/>
        </w:rPr>
        <w:t>Veronderstellingen doen (over objecten om te raden of in het algemeen)</w:t>
      </w:r>
    </w:p>
    <w:p w14:paraId="62B913E4" w14:textId="27B735C4" w:rsidR="003C3936" w:rsidRDefault="003C393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Puede ser …..</w:t>
      </w:r>
    </w:p>
    <w:p w14:paraId="1F082F1B" w14:textId="02052D39" w:rsidR="003C3936" w:rsidRDefault="003C393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Puede ser que…</w:t>
      </w:r>
    </w:p>
    <w:p w14:paraId="1BA4A379" w14:textId="3E743AD4" w:rsidR="003C3936" w:rsidRDefault="003C393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Creo que ….</w:t>
      </w:r>
    </w:p>
    <w:p w14:paraId="0C019DAD" w14:textId="14D98CFC" w:rsidR="003C3936" w:rsidRDefault="003C393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lastRenderedPageBreak/>
        <w:t>Pienso que</w:t>
      </w:r>
    </w:p>
    <w:p w14:paraId="79026095" w14:textId="57271A67" w:rsidR="003C3936" w:rsidRDefault="003C393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AA333F">
        <w:rPr>
          <w:rFonts w:ascii="Calibri" w:hAnsi="Calibri" w:cs="Calibri"/>
          <w:b/>
          <w:bCs/>
          <w:szCs w:val="24"/>
          <w:highlight w:val="yellow"/>
          <w:lang w:val="es-MX"/>
        </w:rPr>
        <w:t>Me imagino que….</w:t>
      </w:r>
    </w:p>
    <w:p w14:paraId="122CD796" w14:textId="6D72ED62" w:rsidR="003C3936" w:rsidRDefault="003C393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6D09B9E4" w14:textId="3BE7F0D1" w:rsidR="003C3936" w:rsidRDefault="003C393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Imágenes para hacer suposiciones</w:t>
      </w:r>
    </w:p>
    <w:p w14:paraId="4C0E5A7E" w14:textId="6665FE81" w:rsidR="003C3936" w:rsidRDefault="003C393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noProof/>
        </w:rPr>
        <w:drawing>
          <wp:inline distT="0" distB="0" distL="0" distR="0" wp14:anchorId="3F7AE4A0" wp14:editId="73CC4433">
            <wp:extent cx="4297604" cy="2429277"/>
            <wp:effectExtent l="0" t="0" r="8255" b="9525"/>
            <wp:docPr id="2" name="Afbeelding 2" descr="La falta de sueño da hambre, pero por la comida poco sana – Prens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a falta de sueño da hambre, pero por la comida poco sana – Prensa ..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575" cy="243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17958" w14:textId="5627097D" w:rsidR="003B6563" w:rsidRDefault="003B6563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noProof/>
        </w:rPr>
        <w:drawing>
          <wp:inline distT="0" distB="0" distL="0" distR="0" wp14:anchorId="5AA17851" wp14:editId="415EF47D">
            <wp:extent cx="4221480" cy="2473523"/>
            <wp:effectExtent l="0" t="0" r="7620" b="3175"/>
            <wp:docPr id="4" name="Afbeelding 4" descr="Es bueno o malo tener miedo? - VERACIDAD CHANN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s bueno o malo tener miedo? - VERACIDAD CHANNEL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729" cy="247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3D78E" w14:textId="2FC825AD" w:rsidR="0015650C" w:rsidRDefault="0015650C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noProof/>
        </w:rPr>
        <w:lastRenderedPageBreak/>
        <w:drawing>
          <wp:inline distT="0" distB="0" distL="0" distR="0" wp14:anchorId="74B0868C" wp14:editId="51B666A3">
            <wp:extent cx="4198620" cy="2710508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7" t="15318" r="9096" b="2984"/>
                    <a:stretch/>
                  </pic:blipFill>
                  <pic:spPr bwMode="auto">
                    <a:xfrm>
                      <a:off x="0" y="0"/>
                      <a:ext cx="4204908" cy="271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B2FBC0" w14:textId="15F699CB" w:rsidR="003F0F1F" w:rsidRDefault="003F0F1F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4. desde / desde hace  p. 48 ej 10 a/b/c</w:t>
      </w:r>
      <w:r w:rsidR="00521E0B">
        <w:rPr>
          <w:rFonts w:ascii="Calibri" w:hAnsi="Calibri" w:cs="Calibri"/>
          <w:b/>
          <w:bCs/>
          <w:szCs w:val="24"/>
          <w:lang w:val="es-MX"/>
        </w:rPr>
        <w:t xml:space="preserve"> + p. 49</w:t>
      </w:r>
    </w:p>
    <w:p w14:paraId="30F4C36F" w14:textId="7F449710" w:rsidR="003F0F1F" w:rsidRDefault="003F0F1F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05643E52" w14:textId="6598E5AF" w:rsidR="00BE684C" w:rsidRPr="00BE684C" w:rsidRDefault="00BE684C" w:rsidP="0065620D">
      <w:pPr>
        <w:spacing w:line="276" w:lineRule="auto"/>
        <w:rPr>
          <w:rFonts w:ascii="Calibri" w:hAnsi="Calibri" w:cs="Calibri"/>
          <w:b/>
          <w:bCs/>
          <w:color w:val="0070C0"/>
          <w:szCs w:val="24"/>
          <w:lang w:val="es-MX"/>
        </w:rPr>
      </w:pPr>
      <w:r w:rsidRPr="00BE684C">
        <w:rPr>
          <w:rFonts w:ascii="Calibri" w:hAnsi="Calibri" w:cs="Calibri"/>
          <w:b/>
          <w:bCs/>
          <w:color w:val="0070C0"/>
          <w:szCs w:val="24"/>
          <w:lang w:val="es-MX"/>
        </w:rPr>
        <w:t>Video Youtube (blog)</w:t>
      </w:r>
    </w:p>
    <w:p w14:paraId="48A246CF" w14:textId="745DFC8E" w:rsidR="00BE684C" w:rsidRDefault="00BE684C" w:rsidP="00BE684C">
      <w:pPr>
        <w:spacing w:line="276" w:lineRule="auto"/>
        <w:ind w:left="4956" w:hanging="4956"/>
        <w:rPr>
          <w:rFonts w:ascii="Calibri" w:hAnsi="Calibri" w:cs="Calibri"/>
          <w:b/>
          <w:bCs/>
          <w:szCs w:val="24"/>
          <w:lang w:val="es-MX"/>
        </w:rPr>
      </w:pPr>
      <w:r w:rsidRPr="00BE684C">
        <w:rPr>
          <w:rFonts w:ascii="Calibri" w:hAnsi="Calibri" w:cs="Calibri"/>
          <w:b/>
          <w:bCs/>
          <w:szCs w:val="24"/>
          <w:u w:val="single"/>
          <w:lang w:val="es-MX"/>
        </w:rPr>
        <w:t>Vivo</w:t>
      </w:r>
      <w:r>
        <w:rPr>
          <w:rFonts w:ascii="Calibri" w:hAnsi="Calibri" w:cs="Calibri"/>
          <w:b/>
          <w:bCs/>
          <w:szCs w:val="24"/>
          <w:lang w:val="es-MX"/>
        </w:rPr>
        <w:t xml:space="preserve"> en Inglaterra  </w:t>
      </w:r>
      <w:r w:rsidRPr="00BE684C">
        <w:rPr>
          <w:rFonts w:ascii="Calibri" w:hAnsi="Calibri" w:cs="Calibri"/>
          <w:b/>
          <w:bCs/>
          <w:sz w:val="32"/>
          <w:szCs w:val="32"/>
          <w:lang w:val="es-MX"/>
        </w:rPr>
        <w:t>desde hace</w:t>
      </w:r>
      <w:r>
        <w:rPr>
          <w:rFonts w:ascii="Calibri" w:hAnsi="Calibri" w:cs="Calibri"/>
          <w:b/>
          <w:bCs/>
          <w:szCs w:val="24"/>
          <w:lang w:val="es-MX"/>
        </w:rPr>
        <w:t xml:space="preserve"> 20 años.       </w:t>
      </w:r>
      <w:r>
        <w:rPr>
          <w:rFonts w:ascii="Calibri" w:hAnsi="Calibri" w:cs="Calibri"/>
          <w:b/>
          <w:bCs/>
          <w:szCs w:val="24"/>
          <w:lang w:val="es-MX"/>
        </w:rPr>
        <w:tab/>
        <w:t>(periodo de tiempo/ una cantidad de tiempo)</w:t>
      </w:r>
      <w:r w:rsidR="00DA6B40">
        <w:rPr>
          <w:rFonts w:ascii="Calibri" w:hAnsi="Calibri" w:cs="Calibri"/>
          <w:b/>
          <w:bCs/>
          <w:szCs w:val="24"/>
          <w:lang w:val="es-MX"/>
        </w:rPr>
        <w:t xml:space="preserve">  : gedurende, sedert (duur)</w:t>
      </w:r>
    </w:p>
    <w:p w14:paraId="2914B4DF" w14:textId="3E51B4E8" w:rsidR="00BE684C" w:rsidRDefault="00BE684C" w:rsidP="0065620D">
      <w:pPr>
        <w:pBdr>
          <w:bottom w:val="single" w:sz="6" w:space="1" w:color="auto"/>
        </w:pBd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BE684C">
        <w:rPr>
          <w:rFonts w:ascii="Calibri" w:hAnsi="Calibri" w:cs="Calibri"/>
          <w:b/>
          <w:bCs/>
          <w:szCs w:val="24"/>
          <w:u w:val="single"/>
          <w:lang w:val="es-MX"/>
        </w:rPr>
        <w:t>Estoy viviendo</w:t>
      </w:r>
      <w:r>
        <w:rPr>
          <w:rFonts w:ascii="Calibri" w:hAnsi="Calibri" w:cs="Calibri"/>
          <w:b/>
          <w:bCs/>
          <w:szCs w:val="24"/>
          <w:lang w:val="es-MX"/>
        </w:rPr>
        <w:t xml:space="preserve"> en In</w:t>
      </w:r>
      <w:r w:rsidR="00D7261E">
        <w:rPr>
          <w:rFonts w:ascii="Calibri" w:hAnsi="Calibri" w:cs="Calibri"/>
          <w:b/>
          <w:bCs/>
          <w:szCs w:val="24"/>
          <w:lang w:val="es-MX"/>
        </w:rPr>
        <w:t>gla</w:t>
      </w:r>
      <w:r>
        <w:rPr>
          <w:rFonts w:ascii="Calibri" w:hAnsi="Calibri" w:cs="Calibri"/>
          <w:b/>
          <w:bCs/>
          <w:szCs w:val="24"/>
          <w:lang w:val="es-MX"/>
        </w:rPr>
        <w:t xml:space="preserve">terra </w:t>
      </w:r>
      <w:r w:rsidRPr="00BE684C">
        <w:rPr>
          <w:rFonts w:ascii="Calibri" w:hAnsi="Calibri" w:cs="Calibri"/>
          <w:b/>
          <w:bCs/>
          <w:sz w:val="32"/>
          <w:szCs w:val="32"/>
          <w:lang w:val="es-MX"/>
        </w:rPr>
        <w:t>desde hace</w:t>
      </w:r>
      <w:r>
        <w:rPr>
          <w:rFonts w:ascii="Calibri" w:hAnsi="Calibri" w:cs="Calibri"/>
          <w:b/>
          <w:bCs/>
          <w:szCs w:val="24"/>
          <w:lang w:val="es-MX"/>
        </w:rPr>
        <w:t xml:space="preserve"> 20 años.</w:t>
      </w:r>
    </w:p>
    <w:p w14:paraId="3431BF0C" w14:textId="77777777" w:rsidR="00BE684C" w:rsidRDefault="00BE684C" w:rsidP="0065620D">
      <w:pPr>
        <w:pBdr>
          <w:bottom w:val="single" w:sz="6" w:space="1" w:color="auto"/>
        </w:pBd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0999DECE" w14:textId="54AEC51A" w:rsidR="00BE684C" w:rsidRDefault="00BE684C" w:rsidP="00BE684C">
      <w:pPr>
        <w:pBdr>
          <w:bottom w:val="single" w:sz="4" w:space="1" w:color="auto"/>
        </w:pBd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 xml:space="preserve"> </w:t>
      </w:r>
      <w:r w:rsidRPr="00BE684C">
        <w:rPr>
          <w:rFonts w:ascii="Calibri" w:hAnsi="Calibri" w:cs="Calibri"/>
          <w:b/>
          <w:bCs/>
          <w:szCs w:val="24"/>
          <w:highlight w:val="yellow"/>
          <w:lang w:val="es-MX"/>
        </w:rPr>
        <w:t>Vine</w:t>
      </w:r>
      <w:r>
        <w:rPr>
          <w:rFonts w:ascii="Calibri" w:hAnsi="Calibri" w:cs="Calibri"/>
          <w:b/>
          <w:bCs/>
          <w:szCs w:val="24"/>
          <w:lang w:val="es-MX"/>
        </w:rPr>
        <w:t xml:space="preserve"> (ik kwam) a Londres </w:t>
      </w:r>
      <w:r w:rsidRPr="00BE684C">
        <w:rPr>
          <w:rFonts w:ascii="Calibri" w:hAnsi="Calibri" w:cs="Calibri"/>
          <w:b/>
          <w:bCs/>
          <w:sz w:val="32"/>
          <w:szCs w:val="32"/>
          <w:lang w:val="es-MX"/>
        </w:rPr>
        <w:t xml:space="preserve">hace </w:t>
      </w:r>
      <w:r>
        <w:rPr>
          <w:rFonts w:ascii="Calibri" w:hAnsi="Calibri" w:cs="Calibri"/>
          <w:b/>
          <w:bCs/>
          <w:szCs w:val="24"/>
          <w:lang w:val="es-MX"/>
        </w:rPr>
        <w:t>más de 20 años.       Meer dan  20 jaar geleden</w:t>
      </w:r>
    </w:p>
    <w:p w14:paraId="4F4C5AEA" w14:textId="77777777" w:rsidR="00BE684C" w:rsidRDefault="00BE684C" w:rsidP="00BE684C">
      <w:pPr>
        <w:pBdr>
          <w:bottom w:val="single" w:sz="4" w:space="1" w:color="auto"/>
        </w:pBd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73C39DD0" w14:textId="1D2A8CC0" w:rsidR="00BE684C" w:rsidRDefault="00BE684C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BE684C">
        <w:rPr>
          <w:rFonts w:ascii="Calibri" w:hAnsi="Calibri" w:cs="Calibri"/>
          <w:b/>
          <w:bCs/>
          <w:sz w:val="32"/>
          <w:szCs w:val="32"/>
          <w:lang w:val="es-MX"/>
        </w:rPr>
        <w:t>Desde</w:t>
      </w:r>
      <w:r>
        <w:rPr>
          <w:rFonts w:ascii="Calibri" w:hAnsi="Calibri" w:cs="Calibri"/>
          <w:b/>
          <w:bCs/>
          <w:szCs w:val="24"/>
          <w:lang w:val="es-MX"/>
        </w:rPr>
        <w:t xml:space="preserve"> 1997 vivo en Londres</w:t>
      </w:r>
      <w:r w:rsidR="00DA6B40">
        <w:rPr>
          <w:rFonts w:ascii="Calibri" w:hAnsi="Calibri" w:cs="Calibri"/>
          <w:b/>
          <w:bCs/>
          <w:szCs w:val="24"/>
          <w:lang w:val="es-MX"/>
        </w:rPr>
        <w:t>.</w:t>
      </w:r>
      <w:r>
        <w:rPr>
          <w:rFonts w:ascii="Calibri" w:hAnsi="Calibri" w:cs="Calibri"/>
          <w:b/>
          <w:bCs/>
          <w:szCs w:val="24"/>
          <w:lang w:val="es-MX"/>
        </w:rPr>
        <w:tab/>
      </w:r>
      <w:r>
        <w:rPr>
          <w:rFonts w:ascii="Calibri" w:hAnsi="Calibri" w:cs="Calibri"/>
          <w:b/>
          <w:bCs/>
          <w:szCs w:val="24"/>
          <w:lang w:val="es-MX"/>
        </w:rPr>
        <w:tab/>
      </w:r>
      <w:r>
        <w:rPr>
          <w:rFonts w:ascii="Calibri" w:hAnsi="Calibri" w:cs="Calibri"/>
          <w:b/>
          <w:bCs/>
          <w:szCs w:val="24"/>
          <w:lang w:val="es-MX"/>
        </w:rPr>
        <w:tab/>
        <w:t xml:space="preserve">   Sinds 1997 … (un momento concreto)</w:t>
      </w:r>
    </w:p>
    <w:p w14:paraId="2CA2DEA8" w14:textId="77777777" w:rsidR="00BE684C" w:rsidRDefault="00BE684C" w:rsidP="00BE684C">
      <w:pPr>
        <w:pBdr>
          <w:bottom w:val="single" w:sz="4" w:space="1" w:color="auto"/>
        </w:pBd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4488ACBA" w14:textId="482CBA32" w:rsidR="00BE684C" w:rsidRDefault="00BE684C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76EFEC79" w14:textId="0E5C727E" w:rsidR="00E4666E" w:rsidRDefault="00E4666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Ejemplo personal:</w:t>
      </w:r>
    </w:p>
    <w:p w14:paraId="0453252D" w14:textId="57C4BBD6" w:rsidR="00BE684C" w:rsidRDefault="00BE684C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3166EAEB" w14:textId="13434232" w:rsidR="00BE684C" w:rsidRDefault="00BE684C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 xml:space="preserve">Hace 12 años me casé con Peter. </w:t>
      </w:r>
    </w:p>
    <w:p w14:paraId="164F4711" w14:textId="5EE86464" w:rsidR="00BE684C" w:rsidRDefault="00BE684C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Vivo en Brujas desde 2</w:t>
      </w:r>
      <w:r w:rsidR="00FF0196">
        <w:rPr>
          <w:rFonts w:ascii="Calibri" w:hAnsi="Calibri" w:cs="Calibri"/>
          <w:b/>
          <w:bCs/>
          <w:szCs w:val="24"/>
          <w:lang w:val="es-MX"/>
        </w:rPr>
        <w:t>003.</w:t>
      </w:r>
    </w:p>
    <w:p w14:paraId="1460478B" w14:textId="6110D64E" w:rsidR="00FF0196" w:rsidRDefault="00FF0196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Vivo en Brujas desde hace 17 años.</w:t>
      </w:r>
    </w:p>
    <w:p w14:paraId="12C62D4E" w14:textId="0D7CF8AB" w:rsidR="00BE684C" w:rsidRDefault="00E4666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lastRenderedPageBreak/>
        <w:t>A vosotros</w:t>
      </w:r>
    </w:p>
    <w:p w14:paraId="49439E7D" w14:textId="04C315CA" w:rsidR="00E4666E" w:rsidRDefault="00E4666E" w:rsidP="0065620D">
      <w:pPr>
        <w:pBdr>
          <w:top w:val="single" w:sz="12" w:space="1" w:color="auto"/>
          <w:bottom w:val="single" w:sz="12" w:space="1" w:color="auto"/>
        </w:pBd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3AB67569" w14:textId="6C4AD291" w:rsidR="00E4666E" w:rsidRDefault="00E4666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___________________________________________________________________________</w:t>
      </w:r>
    </w:p>
    <w:p w14:paraId="57EFA968" w14:textId="5005A5CA" w:rsidR="00BE684C" w:rsidRDefault="00BE684C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03B627C1" w14:textId="69939B67" w:rsidR="00521E0B" w:rsidRDefault="00521E0B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5EBDBEC5" w14:textId="0473CD1D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69909664" w14:textId="108BDBC7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607B28A0" w14:textId="252C9155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39D03721" w14:textId="3D7F3704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 xml:space="preserve">5. ejercicios en en libro de trabajo (WERKBOEK) </w:t>
      </w:r>
      <w:r w:rsidRPr="00435B0E">
        <w:rPr>
          <w:rFonts w:ascii="Calibri" w:hAnsi="Calibri" w:cs="Calibri"/>
          <w:b/>
          <w:bCs/>
          <w:szCs w:val="24"/>
          <w:highlight w:val="magenta"/>
          <w:lang w:val="es-MX"/>
        </w:rPr>
        <w:t>p.99-</w:t>
      </w:r>
      <w:r w:rsidR="00435B0E">
        <w:rPr>
          <w:rFonts w:ascii="Calibri" w:hAnsi="Calibri" w:cs="Calibri"/>
          <w:b/>
          <w:bCs/>
          <w:szCs w:val="24"/>
          <w:highlight w:val="magenta"/>
          <w:lang w:val="es-MX"/>
        </w:rPr>
        <w:t>101</w:t>
      </w:r>
    </w:p>
    <w:p w14:paraId="2D3E709A" w14:textId="6A28372C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435B0E">
        <w:rPr>
          <w:rFonts w:ascii="Calibri" w:hAnsi="Calibri" w:cs="Calibri"/>
          <w:b/>
          <w:bCs/>
          <w:szCs w:val="24"/>
          <w:highlight w:val="yellow"/>
          <w:lang w:val="es-MX"/>
        </w:rPr>
        <w:t>1</w:t>
      </w:r>
      <w:r>
        <w:rPr>
          <w:rFonts w:ascii="Calibri" w:hAnsi="Calibri" w:cs="Calibri"/>
          <w:b/>
          <w:bCs/>
          <w:szCs w:val="24"/>
          <w:lang w:val="es-MX"/>
        </w:rPr>
        <w:t xml:space="preserve">  por skype</w:t>
      </w:r>
    </w:p>
    <w:p w14:paraId="45C42ABB" w14:textId="23D981F5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435B0E">
        <w:rPr>
          <w:rFonts w:ascii="Calibri" w:hAnsi="Calibri" w:cs="Calibri"/>
          <w:b/>
          <w:bCs/>
          <w:szCs w:val="24"/>
          <w:highlight w:val="yellow"/>
          <w:lang w:val="es-MX"/>
        </w:rPr>
        <w:t>3</w:t>
      </w:r>
      <w:r>
        <w:rPr>
          <w:rFonts w:ascii="Calibri" w:hAnsi="Calibri" w:cs="Calibri"/>
          <w:b/>
          <w:bCs/>
          <w:szCs w:val="24"/>
          <w:lang w:val="es-MX"/>
        </w:rPr>
        <w:t xml:space="preserve">  por skype</w:t>
      </w:r>
    </w:p>
    <w:p w14:paraId="638E078D" w14:textId="42F61A51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435B0E">
        <w:rPr>
          <w:rFonts w:ascii="Calibri" w:hAnsi="Calibri" w:cs="Calibri"/>
          <w:b/>
          <w:bCs/>
          <w:szCs w:val="24"/>
          <w:highlight w:val="yellow"/>
          <w:lang w:val="es-MX"/>
        </w:rPr>
        <w:t>4</w:t>
      </w:r>
      <w:r>
        <w:rPr>
          <w:rFonts w:ascii="Calibri" w:hAnsi="Calibri" w:cs="Calibri"/>
          <w:b/>
          <w:bCs/>
          <w:szCs w:val="24"/>
          <w:lang w:val="es-MX"/>
        </w:rPr>
        <w:t xml:space="preserve">  por skype</w:t>
      </w:r>
    </w:p>
    <w:p w14:paraId="375628BC" w14:textId="33E81013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435B0E">
        <w:rPr>
          <w:rFonts w:ascii="Calibri" w:hAnsi="Calibri" w:cs="Calibri"/>
          <w:b/>
          <w:bCs/>
          <w:szCs w:val="24"/>
          <w:highlight w:val="yellow"/>
          <w:lang w:val="es-MX"/>
        </w:rPr>
        <w:t>5</w:t>
      </w:r>
      <w:r>
        <w:rPr>
          <w:rFonts w:ascii="Calibri" w:hAnsi="Calibri" w:cs="Calibri"/>
          <w:b/>
          <w:bCs/>
          <w:szCs w:val="24"/>
          <w:lang w:val="es-MX"/>
        </w:rPr>
        <w:t xml:space="preserve">  por skype</w:t>
      </w:r>
    </w:p>
    <w:p w14:paraId="3371D34F" w14:textId="136A74F5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435B0E">
        <w:rPr>
          <w:rFonts w:ascii="Calibri" w:hAnsi="Calibri" w:cs="Calibri"/>
          <w:b/>
          <w:bCs/>
          <w:szCs w:val="24"/>
          <w:highlight w:val="yellow"/>
          <w:lang w:val="es-MX"/>
        </w:rPr>
        <w:t>6</w:t>
      </w:r>
      <w:r>
        <w:rPr>
          <w:rFonts w:ascii="Calibri" w:hAnsi="Calibri" w:cs="Calibri"/>
          <w:b/>
          <w:bCs/>
          <w:szCs w:val="24"/>
          <w:lang w:val="es-MX"/>
        </w:rPr>
        <w:t xml:space="preserve">  por skype</w:t>
      </w:r>
    </w:p>
    <w:p w14:paraId="1EF75733" w14:textId="12C7D0A8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435B0E">
        <w:rPr>
          <w:rFonts w:ascii="Calibri" w:hAnsi="Calibri" w:cs="Calibri"/>
          <w:b/>
          <w:bCs/>
          <w:szCs w:val="24"/>
          <w:highlight w:val="yellow"/>
          <w:lang w:val="es-MX"/>
        </w:rPr>
        <w:t>7</w:t>
      </w:r>
      <w:r>
        <w:rPr>
          <w:rFonts w:ascii="Calibri" w:hAnsi="Calibri" w:cs="Calibri"/>
          <w:b/>
          <w:bCs/>
          <w:szCs w:val="24"/>
          <w:lang w:val="es-MX"/>
        </w:rPr>
        <w:t xml:space="preserve">  por skype</w:t>
      </w:r>
    </w:p>
    <w:p w14:paraId="5980EAAB" w14:textId="215FC94A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 w:rsidRPr="00435B0E">
        <w:rPr>
          <w:rFonts w:ascii="Calibri" w:hAnsi="Calibri" w:cs="Calibri"/>
          <w:b/>
          <w:bCs/>
          <w:szCs w:val="24"/>
          <w:highlight w:val="yellow"/>
          <w:lang w:val="es-MX"/>
        </w:rPr>
        <w:t>9</w:t>
      </w:r>
      <w:r>
        <w:rPr>
          <w:rFonts w:ascii="Calibri" w:hAnsi="Calibri" w:cs="Calibri"/>
          <w:b/>
          <w:bCs/>
          <w:szCs w:val="24"/>
          <w:lang w:val="es-MX"/>
        </w:rPr>
        <w:t xml:space="preserve">  por skype</w:t>
      </w:r>
    </w:p>
    <w:p w14:paraId="75104A68" w14:textId="72B9EF5A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10  (preparar en casa)</w:t>
      </w:r>
    </w:p>
    <w:p w14:paraId="622036DF" w14:textId="546E581D" w:rsidR="00905EB1" w:rsidRDefault="00905EB1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13 escuchar (ver BLOG- audio)</w:t>
      </w:r>
      <w:bookmarkEnd w:id="2"/>
    </w:p>
    <w:p w14:paraId="28372B33" w14:textId="6781151F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5E143F0B" w14:textId="49C381B5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6C53C821" w14:textId="65318FD9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39686D65" w14:textId="37190280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rFonts w:ascii="Calibri" w:hAnsi="Calibri" w:cs="Calibri"/>
          <w:b/>
          <w:bCs/>
          <w:szCs w:val="24"/>
          <w:lang w:val="es-MX"/>
        </w:rPr>
        <w:t>Soluciones:</w:t>
      </w:r>
    </w:p>
    <w:p w14:paraId="5581BE12" w14:textId="6D6593A6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6CDE42B6" w14:textId="77777777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02CABF49" w14:textId="40B1478D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noProof/>
        </w:rPr>
        <w:lastRenderedPageBreak/>
        <w:drawing>
          <wp:inline distT="0" distB="0" distL="0" distR="0" wp14:anchorId="1B2EE050" wp14:editId="36659526">
            <wp:extent cx="5760720" cy="4320540"/>
            <wp:effectExtent l="0" t="3810" r="7620" b="762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2D08D" w14:textId="2FDB0D5A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019C08DF" w14:textId="5A0CF7F3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3E91142C" w14:textId="67301982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noProof/>
        </w:rPr>
        <w:lastRenderedPageBreak/>
        <w:drawing>
          <wp:inline distT="0" distB="0" distL="0" distR="0" wp14:anchorId="0D41FE0E" wp14:editId="0E0176B4">
            <wp:extent cx="5760720" cy="4320540"/>
            <wp:effectExtent l="0" t="3810" r="7620" b="762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F7262" w14:textId="42341F89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</w:p>
    <w:p w14:paraId="64AAA55B" w14:textId="762870A2" w:rsidR="00435B0E" w:rsidRDefault="00435B0E" w:rsidP="0065620D">
      <w:pPr>
        <w:spacing w:line="276" w:lineRule="auto"/>
        <w:rPr>
          <w:rFonts w:ascii="Calibri" w:hAnsi="Calibri" w:cs="Calibri"/>
          <w:b/>
          <w:bCs/>
          <w:szCs w:val="24"/>
          <w:lang w:val="es-MX"/>
        </w:rPr>
      </w:pPr>
      <w:r>
        <w:rPr>
          <w:noProof/>
        </w:rPr>
        <w:lastRenderedPageBreak/>
        <w:drawing>
          <wp:inline distT="0" distB="0" distL="0" distR="0" wp14:anchorId="3BA7EB3F" wp14:editId="69E5728C">
            <wp:extent cx="5760720" cy="7680960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FEFE4" w14:textId="77777777" w:rsidR="00C776C8" w:rsidRDefault="00595A85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  <w:r w:rsidRPr="00C776C8">
        <w:rPr>
          <w:rFonts w:ascii="Calibri" w:hAnsi="Calibri" w:cs="Calibri"/>
          <w:b/>
          <w:bCs/>
          <w:color w:val="FF0000"/>
          <w:szCs w:val="24"/>
          <w:lang w:val="es-MX"/>
        </w:rPr>
        <w:t xml:space="preserve">Ejercicio 9: </w:t>
      </w:r>
    </w:p>
    <w:p w14:paraId="0875DDBB" w14:textId="66C38080" w:rsidR="00595A85" w:rsidRDefault="00C466E6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  <w:r w:rsidRPr="00C776C8">
        <w:rPr>
          <w:rFonts w:ascii="Calibri" w:hAnsi="Calibri" w:cs="Calibri"/>
          <w:b/>
          <w:bCs/>
          <w:color w:val="FF0000"/>
          <w:szCs w:val="24"/>
          <w:lang w:val="es-MX"/>
        </w:rPr>
        <w:t xml:space="preserve">desde </w:t>
      </w:r>
      <w:r w:rsidR="00595A85" w:rsidRPr="00C776C8">
        <w:rPr>
          <w:rFonts w:ascii="Calibri" w:hAnsi="Calibri" w:cs="Calibri"/>
          <w:b/>
          <w:bCs/>
          <w:color w:val="FF0000"/>
          <w:szCs w:val="24"/>
          <w:lang w:val="es-MX"/>
        </w:rPr>
        <w:t>hace</w:t>
      </w:r>
      <w:r w:rsidRPr="00C776C8">
        <w:rPr>
          <w:rFonts w:ascii="Calibri" w:hAnsi="Calibri" w:cs="Calibri"/>
          <w:b/>
          <w:bCs/>
          <w:color w:val="FF0000"/>
          <w:szCs w:val="24"/>
          <w:lang w:val="es-MX"/>
        </w:rPr>
        <w:t xml:space="preserve"> (staat fout in boek) </w:t>
      </w:r>
      <w:r w:rsidR="00595A85" w:rsidRPr="00C776C8">
        <w:rPr>
          <w:rFonts w:ascii="Calibri" w:hAnsi="Calibri" w:cs="Calibri"/>
          <w:b/>
          <w:bCs/>
          <w:color w:val="FF0000"/>
          <w:szCs w:val="24"/>
          <w:lang w:val="es-MX"/>
        </w:rPr>
        <w:t>/ hace/ desde/ hace</w:t>
      </w:r>
      <w:r w:rsidRPr="00C776C8">
        <w:rPr>
          <w:rFonts w:ascii="Calibri" w:hAnsi="Calibri" w:cs="Calibri"/>
          <w:b/>
          <w:bCs/>
          <w:color w:val="FF0000"/>
          <w:szCs w:val="24"/>
          <w:lang w:val="es-MX"/>
        </w:rPr>
        <w:t>/desde hace/hace</w:t>
      </w:r>
      <w:r w:rsidR="00C776C8">
        <w:rPr>
          <w:rFonts w:ascii="Calibri" w:hAnsi="Calibri" w:cs="Calibri"/>
          <w:b/>
          <w:bCs/>
          <w:color w:val="FF0000"/>
          <w:szCs w:val="24"/>
          <w:lang w:val="es-MX"/>
        </w:rPr>
        <w:t xml:space="preserve"> (een week geleden)</w:t>
      </w:r>
    </w:p>
    <w:p w14:paraId="752594ED" w14:textId="3DCF2D8D" w:rsidR="00637597" w:rsidRDefault="00637597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p w14:paraId="501351F7" w14:textId="103C3F1C" w:rsidR="00637597" w:rsidRDefault="00637597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p w14:paraId="724DC87F" w14:textId="2D119A3D" w:rsidR="00637597" w:rsidRDefault="00637597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p w14:paraId="1756D16E" w14:textId="78AD366F" w:rsidR="00637597" w:rsidRDefault="00637597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p w14:paraId="280E397C" w14:textId="44C018F2" w:rsidR="00637597" w:rsidRDefault="00637597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p w14:paraId="1889E005" w14:textId="7C63ED10" w:rsidR="00637597" w:rsidRDefault="00637597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p w14:paraId="208A896F" w14:textId="785508DF" w:rsidR="00637597" w:rsidRDefault="00637597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  <w:r>
        <w:rPr>
          <w:noProof/>
        </w:rPr>
        <w:drawing>
          <wp:inline distT="0" distB="0" distL="0" distR="0" wp14:anchorId="4610AB92" wp14:editId="3F77F73F">
            <wp:extent cx="3710940" cy="4854012"/>
            <wp:effectExtent l="0" t="0" r="3810" b="381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57"/>
                    <a:stretch/>
                  </pic:blipFill>
                  <pic:spPr bwMode="auto">
                    <a:xfrm>
                      <a:off x="0" y="0"/>
                      <a:ext cx="3713653" cy="485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23CCF" w14:textId="1523BD53" w:rsidR="006017DF" w:rsidRDefault="006017DF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p w14:paraId="1722D0D4" w14:textId="2DB206EB" w:rsidR="006017DF" w:rsidRDefault="006017DF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p w14:paraId="21C03E2A" w14:textId="3F835312" w:rsidR="006017DF" w:rsidRPr="006017DF" w:rsidRDefault="006017DF" w:rsidP="0065620D">
      <w:pPr>
        <w:spacing w:line="276" w:lineRule="auto"/>
        <w:rPr>
          <w:rFonts w:ascii="Calibri" w:hAnsi="Calibri" w:cs="Calibri"/>
          <w:b/>
          <w:bCs/>
          <w:color w:val="FF0000"/>
          <w:sz w:val="72"/>
          <w:szCs w:val="72"/>
          <w:lang w:val="es-MX"/>
        </w:rPr>
      </w:pPr>
      <w:r>
        <w:rPr>
          <w:rFonts w:ascii="Calibri" w:hAnsi="Calibri" w:cs="Calibri"/>
          <w:b/>
          <w:bCs/>
          <w:color w:val="FF0000"/>
          <w:sz w:val="72"/>
          <w:szCs w:val="72"/>
          <w:lang w:val="es-MX"/>
        </w:rPr>
        <w:t>¡Espero que no! ;</w:t>
      </w:r>
      <w:r w:rsidRPr="006017DF">
        <w:rPr>
          <mc:AlternateContent>
            <mc:Choice Requires="w16se">
              <w:rFonts w:ascii="Calibri" w:hAnsi="Calibri" w:cs="Calibri"/>
            </mc:Choice>
            <mc:Fallback>
              <w:rFonts w:ascii="Segoe UI Emoji" w:eastAsia="Segoe UI Emoji" w:hAnsi="Segoe UI Emoji" w:cs="Segoe UI Emoji"/>
            </mc:Fallback>
          </mc:AlternateContent>
          <w:b/>
          <w:bCs/>
          <w:color w:val="FF0000"/>
          <w:sz w:val="72"/>
          <w:szCs w:val="72"/>
          <w:lang w:val="es-MX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</w:p>
    <w:p w14:paraId="5A95798F" w14:textId="336536CC" w:rsidR="00637597" w:rsidRDefault="00637597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p w14:paraId="4CF3ED66" w14:textId="77777777" w:rsidR="00637597" w:rsidRPr="00C776C8" w:rsidRDefault="00637597" w:rsidP="0065620D">
      <w:pPr>
        <w:spacing w:line="276" w:lineRule="auto"/>
        <w:rPr>
          <w:rFonts w:ascii="Calibri" w:hAnsi="Calibri" w:cs="Calibri"/>
          <w:b/>
          <w:bCs/>
          <w:color w:val="FF0000"/>
          <w:szCs w:val="24"/>
          <w:lang w:val="es-MX"/>
        </w:rPr>
      </w:pPr>
    </w:p>
    <w:sectPr w:rsidR="00637597" w:rsidRPr="00C776C8">
      <w:headerReference w:type="default" r:id="rId25"/>
      <w:footerReference w:type="defaul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51AAAB" w14:textId="77777777" w:rsidR="004B6076" w:rsidRDefault="004B6076" w:rsidP="00585ED1">
      <w:pPr>
        <w:spacing w:after="0" w:line="240" w:lineRule="auto"/>
      </w:pPr>
      <w:r>
        <w:separator/>
      </w:r>
    </w:p>
  </w:endnote>
  <w:endnote w:type="continuationSeparator" w:id="0">
    <w:p w14:paraId="4BBF3E2B" w14:textId="77777777" w:rsidR="004B6076" w:rsidRDefault="004B6076" w:rsidP="00585E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0C9C54" w14:textId="2ACE8590" w:rsidR="00B62DEE" w:rsidRPr="00667F97" w:rsidRDefault="00B62DEE" w:rsidP="008674FD">
    <w:pPr>
      <w:pStyle w:val="Voettekst"/>
      <w:tabs>
        <w:tab w:val="clear" w:pos="4536"/>
        <w:tab w:val="clear" w:pos="9072"/>
      </w:tabs>
      <w:jc w:val="center"/>
      <w:rPr>
        <w:b/>
        <w:color w:val="3F43AD"/>
        <w:sz w:val="20"/>
        <w:szCs w:val="20"/>
      </w:rPr>
    </w:pPr>
    <w:bookmarkStart w:id="3" w:name="_Hlk35331274"/>
    <w:bookmarkStart w:id="4" w:name="_Hlk35331275"/>
    <w:r w:rsidRPr="00667F97">
      <w:rPr>
        <w:b/>
        <w:color w:val="3F43AD"/>
        <w:sz w:val="20"/>
        <w:szCs w:val="20"/>
      </w:rPr>
      <w:t>Campus Roeselare – Arme-Klarenstraat 40 – 8800 Roeselare – 051 26 11 94</w:t>
    </w:r>
    <w:r w:rsidRPr="00667F97">
      <w:rPr>
        <w:b/>
        <w:color w:val="3F43AD"/>
        <w:sz w:val="20"/>
        <w:szCs w:val="20"/>
      </w:rPr>
      <w:br/>
      <w:t>Campus Kortrijk – Scheutistenlaan 12 – 8500 Kortrijk – 056 23 66 62</w:t>
    </w:r>
    <w:bookmarkEnd w:id="3"/>
    <w:bookmarkEnd w:id="4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EF22C3" w14:textId="77777777" w:rsidR="004B6076" w:rsidRDefault="004B6076" w:rsidP="00585ED1">
      <w:pPr>
        <w:spacing w:after="0" w:line="240" w:lineRule="auto"/>
      </w:pPr>
      <w:r>
        <w:separator/>
      </w:r>
    </w:p>
  </w:footnote>
  <w:footnote w:type="continuationSeparator" w:id="0">
    <w:p w14:paraId="75F16123" w14:textId="77777777" w:rsidR="004B6076" w:rsidRDefault="004B6076" w:rsidP="00585E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855529" w14:textId="7CFC63C2" w:rsidR="00B62DEE" w:rsidRPr="003D3D30" w:rsidRDefault="00B62DEE" w:rsidP="00667F97">
    <w:pPr>
      <w:pStyle w:val="Koptekst"/>
      <w:tabs>
        <w:tab w:val="clear" w:pos="4536"/>
      </w:tabs>
      <w:jc w:val="right"/>
      <w:rPr>
        <w:sz w:val="20"/>
        <w:lang w:val="es-ES"/>
      </w:rPr>
    </w:pPr>
    <w:r>
      <w:rPr>
        <w:noProof/>
        <w:sz w:val="20"/>
        <w:lang w:eastAsia="nl-BE"/>
      </w:rPr>
      <w:drawing>
        <wp:anchor distT="0" distB="0" distL="114300" distR="114300" simplePos="0" relativeHeight="251659264" behindDoc="0" locked="0" layoutInCell="1" allowOverlap="1" wp14:anchorId="5493DEB4" wp14:editId="47D38033">
          <wp:simplePos x="0" y="0"/>
          <wp:positionH relativeFrom="margin">
            <wp:align>left</wp:align>
          </wp:positionH>
          <wp:positionV relativeFrom="paragraph">
            <wp:posOffset>-106680</wp:posOffset>
          </wp:positionV>
          <wp:extent cx="1017973" cy="540000"/>
          <wp:effectExtent l="0" t="0" r="0" b="0"/>
          <wp:wrapSquare wrapText="bothSides"/>
          <wp:docPr id="94" name="Afbeelding 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Creo totaal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17973" cy="540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3D3D30">
      <w:rPr>
        <w:b/>
        <w:color w:val="3F43AD"/>
        <w:sz w:val="20"/>
        <w:lang w:val="es-ES"/>
      </w:rPr>
      <w:t xml:space="preserve">Español </w:t>
    </w:r>
    <w:r>
      <w:rPr>
        <w:b/>
        <w:color w:val="3F43AD"/>
        <w:sz w:val="20"/>
        <w:lang w:val="es-ES"/>
      </w:rPr>
      <w:t>2</w:t>
    </w:r>
    <w:r w:rsidRPr="003D3D30">
      <w:rPr>
        <w:b/>
        <w:color w:val="3F43AD"/>
        <w:sz w:val="20"/>
        <w:lang w:val="es-ES"/>
      </w:rPr>
      <w:br/>
      <w:t xml:space="preserve">Clase a distancia del </w:t>
    </w:r>
    <w:r w:rsidR="00884031">
      <w:rPr>
        <w:b/>
        <w:color w:val="3F43AD"/>
        <w:sz w:val="20"/>
        <w:lang w:val="es-ES"/>
      </w:rPr>
      <w:t>31/3/2020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41" type="#_x0000_t75" style="width:195.6pt;height:196.8pt" o:bullet="t">
        <v:imagedata r:id="rId1" o:title="Logo Creo"/>
      </v:shape>
    </w:pict>
  </w:numPicBullet>
  <w:abstractNum w:abstractNumId="0" w15:restartNumberingAfterBreak="0">
    <w:nsid w:val="01FC4DFE"/>
    <w:multiLevelType w:val="hybridMultilevel"/>
    <w:tmpl w:val="1A86E38E"/>
    <w:lvl w:ilvl="0" w:tplc="B2969FFC">
      <w:numFmt w:val="bullet"/>
      <w:lvlText w:val=""/>
      <w:lvlJc w:val="left"/>
      <w:pPr>
        <w:ind w:left="1069" w:hanging="360"/>
      </w:pPr>
      <w:rPr>
        <w:rFonts w:ascii="Wingdings" w:eastAsiaTheme="minorHAnsi" w:hAnsi="Wingdings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 w15:restartNumberingAfterBreak="0">
    <w:nsid w:val="026D410C"/>
    <w:multiLevelType w:val="hybridMultilevel"/>
    <w:tmpl w:val="C08E9644"/>
    <w:lvl w:ilvl="0" w:tplc="79427BBE">
      <w:start w:val="1"/>
      <w:numFmt w:val="bullet"/>
      <w:lvlText w:val=""/>
      <w:lvlJc w:val="left"/>
      <w:pPr>
        <w:ind w:left="1080" w:hanging="360"/>
      </w:pPr>
      <w:rPr>
        <w:rFonts w:ascii="Wingdings" w:eastAsia="Times New Roman" w:hAnsi="Wingdings" w:cs="Times New Roman" w:hint="default"/>
      </w:rPr>
    </w:lvl>
    <w:lvl w:ilvl="1" w:tplc="08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6186F87"/>
    <w:multiLevelType w:val="hybridMultilevel"/>
    <w:tmpl w:val="166699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E93321"/>
    <w:multiLevelType w:val="hybridMultilevel"/>
    <w:tmpl w:val="D0AC0368"/>
    <w:lvl w:ilvl="0" w:tplc="44BEC302"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2214" w:hanging="360"/>
      </w:pPr>
    </w:lvl>
    <w:lvl w:ilvl="2" w:tplc="0813001B" w:tentative="1">
      <w:start w:val="1"/>
      <w:numFmt w:val="lowerRoman"/>
      <w:lvlText w:val="%3."/>
      <w:lvlJc w:val="right"/>
      <w:pPr>
        <w:ind w:left="2934" w:hanging="180"/>
      </w:pPr>
    </w:lvl>
    <w:lvl w:ilvl="3" w:tplc="0813000F" w:tentative="1">
      <w:start w:val="1"/>
      <w:numFmt w:val="decimal"/>
      <w:lvlText w:val="%4."/>
      <w:lvlJc w:val="left"/>
      <w:pPr>
        <w:ind w:left="3654" w:hanging="360"/>
      </w:pPr>
    </w:lvl>
    <w:lvl w:ilvl="4" w:tplc="08130019" w:tentative="1">
      <w:start w:val="1"/>
      <w:numFmt w:val="lowerLetter"/>
      <w:lvlText w:val="%5."/>
      <w:lvlJc w:val="left"/>
      <w:pPr>
        <w:ind w:left="4374" w:hanging="360"/>
      </w:pPr>
    </w:lvl>
    <w:lvl w:ilvl="5" w:tplc="0813001B" w:tentative="1">
      <w:start w:val="1"/>
      <w:numFmt w:val="lowerRoman"/>
      <w:lvlText w:val="%6."/>
      <w:lvlJc w:val="right"/>
      <w:pPr>
        <w:ind w:left="5094" w:hanging="180"/>
      </w:pPr>
    </w:lvl>
    <w:lvl w:ilvl="6" w:tplc="0813000F" w:tentative="1">
      <w:start w:val="1"/>
      <w:numFmt w:val="decimal"/>
      <w:lvlText w:val="%7."/>
      <w:lvlJc w:val="left"/>
      <w:pPr>
        <w:ind w:left="5814" w:hanging="360"/>
      </w:pPr>
    </w:lvl>
    <w:lvl w:ilvl="7" w:tplc="08130019" w:tentative="1">
      <w:start w:val="1"/>
      <w:numFmt w:val="lowerLetter"/>
      <w:lvlText w:val="%8."/>
      <w:lvlJc w:val="left"/>
      <w:pPr>
        <w:ind w:left="6534" w:hanging="360"/>
      </w:pPr>
    </w:lvl>
    <w:lvl w:ilvl="8" w:tplc="0813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" w15:restartNumberingAfterBreak="0">
    <w:nsid w:val="08C52295"/>
    <w:multiLevelType w:val="hybridMultilevel"/>
    <w:tmpl w:val="152807F2"/>
    <w:lvl w:ilvl="0" w:tplc="BFD00E6E">
      <w:start w:val="1"/>
      <w:numFmt w:val="decimal"/>
      <w:lvlText w:val="%1)"/>
      <w:lvlJc w:val="left"/>
      <w:pPr>
        <w:ind w:left="720" w:hanging="360"/>
      </w:pPr>
      <w:rPr>
        <w:rFonts w:cs="Arial"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7F6DBE"/>
    <w:multiLevelType w:val="hybridMultilevel"/>
    <w:tmpl w:val="A6DCF1E4"/>
    <w:lvl w:ilvl="0" w:tplc="0813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D753E6"/>
    <w:multiLevelType w:val="multilevel"/>
    <w:tmpl w:val="BE50B2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E306EDF"/>
    <w:multiLevelType w:val="hybridMultilevel"/>
    <w:tmpl w:val="5064964C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0E96BD4"/>
    <w:multiLevelType w:val="hybridMultilevel"/>
    <w:tmpl w:val="F29251E8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D25323"/>
    <w:multiLevelType w:val="hybridMultilevel"/>
    <w:tmpl w:val="56F08CCE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8B750B"/>
    <w:multiLevelType w:val="hybridMultilevel"/>
    <w:tmpl w:val="166699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566E23"/>
    <w:multiLevelType w:val="hybridMultilevel"/>
    <w:tmpl w:val="E23CB90E"/>
    <w:lvl w:ilvl="0" w:tplc="83DC2456">
      <w:start w:val="1"/>
      <w:numFmt w:val="decimal"/>
      <w:lvlText w:val="%1."/>
      <w:lvlJc w:val="right"/>
      <w:pPr>
        <w:ind w:left="720" w:hanging="360"/>
      </w:pPr>
      <w:rPr>
        <w:rFonts w:hint="default"/>
        <w:b/>
        <w:bCs/>
        <w:color w:val="0070C0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0C51A4"/>
    <w:multiLevelType w:val="hybridMultilevel"/>
    <w:tmpl w:val="727EDBC0"/>
    <w:lvl w:ilvl="0" w:tplc="E21E1B60">
      <w:start w:val="10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800" w:hanging="360"/>
      </w:pPr>
    </w:lvl>
    <w:lvl w:ilvl="2" w:tplc="0813001B" w:tentative="1">
      <w:start w:val="1"/>
      <w:numFmt w:val="lowerRoman"/>
      <w:lvlText w:val="%3."/>
      <w:lvlJc w:val="right"/>
      <w:pPr>
        <w:ind w:left="2520" w:hanging="180"/>
      </w:pPr>
    </w:lvl>
    <w:lvl w:ilvl="3" w:tplc="0813000F" w:tentative="1">
      <w:start w:val="1"/>
      <w:numFmt w:val="decimal"/>
      <w:lvlText w:val="%4."/>
      <w:lvlJc w:val="left"/>
      <w:pPr>
        <w:ind w:left="3240" w:hanging="360"/>
      </w:pPr>
    </w:lvl>
    <w:lvl w:ilvl="4" w:tplc="08130019" w:tentative="1">
      <w:start w:val="1"/>
      <w:numFmt w:val="lowerLetter"/>
      <w:lvlText w:val="%5."/>
      <w:lvlJc w:val="left"/>
      <w:pPr>
        <w:ind w:left="3960" w:hanging="360"/>
      </w:pPr>
    </w:lvl>
    <w:lvl w:ilvl="5" w:tplc="0813001B" w:tentative="1">
      <w:start w:val="1"/>
      <w:numFmt w:val="lowerRoman"/>
      <w:lvlText w:val="%6."/>
      <w:lvlJc w:val="right"/>
      <w:pPr>
        <w:ind w:left="4680" w:hanging="180"/>
      </w:pPr>
    </w:lvl>
    <w:lvl w:ilvl="6" w:tplc="0813000F" w:tentative="1">
      <w:start w:val="1"/>
      <w:numFmt w:val="decimal"/>
      <w:lvlText w:val="%7."/>
      <w:lvlJc w:val="left"/>
      <w:pPr>
        <w:ind w:left="5400" w:hanging="360"/>
      </w:pPr>
    </w:lvl>
    <w:lvl w:ilvl="7" w:tplc="08130019" w:tentative="1">
      <w:start w:val="1"/>
      <w:numFmt w:val="lowerLetter"/>
      <w:lvlText w:val="%8."/>
      <w:lvlJc w:val="left"/>
      <w:pPr>
        <w:ind w:left="6120" w:hanging="360"/>
      </w:pPr>
    </w:lvl>
    <w:lvl w:ilvl="8" w:tplc="08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8132CF4"/>
    <w:multiLevelType w:val="hybridMultilevel"/>
    <w:tmpl w:val="790AF542"/>
    <w:lvl w:ilvl="0" w:tplc="6ED097B4">
      <w:start w:val="1"/>
      <w:numFmt w:val="bullet"/>
      <w:lvlText w:val=""/>
      <w:lvlJc w:val="left"/>
      <w:pPr>
        <w:ind w:left="454" w:hanging="454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135555"/>
    <w:multiLevelType w:val="hybridMultilevel"/>
    <w:tmpl w:val="166699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0C1863"/>
    <w:multiLevelType w:val="hybridMultilevel"/>
    <w:tmpl w:val="83329C7A"/>
    <w:lvl w:ilvl="0" w:tplc="D1286BB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881D62"/>
    <w:multiLevelType w:val="hybridMultilevel"/>
    <w:tmpl w:val="D48ECE36"/>
    <w:lvl w:ilvl="0" w:tplc="B808BAA4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F26D4D"/>
    <w:multiLevelType w:val="hybridMultilevel"/>
    <w:tmpl w:val="217E2058"/>
    <w:lvl w:ilvl="0" w:tplc="64988F12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8539C0"/>
    <w:multiLevelType w:val="multilevel"/>
    <w:tmpl w:val="C10C89B0"/>
    <w:lvl w:ilvl="0">
      <w:start w:val="1"/>
      <w:numFmt w:val="decimal"/>
      <w:pStyle w:val="Kop2"/>
      <w:lvlText w:val="%1"/>
      <w:lvlJc w:val="left"/>
      <w:pPr>
        <w:ind w:left="7089" w:hanging="851"/>
      </w:pPr>
      <w:rPr>
        <w:rFonts w:hint="default"/>
      </w:rPr>
    </w:lvl>
    <w:lvl w:ilvl="1">
      <w:start w:val="1"/>
      <w:numFmt w:val="decimal"/>
      <w:pStyle w:val="Kop3"/>
      <w:lvlText w:val="%1.%2"/>
      <w:lvlJc w:val="left"/>
      <w:pPr>
        <w:ind w:left="851" w:hanging="851"/>
      </w:pPr>
      <w:rPr>
        <w:rFonts w:hint="default"/>
      </w:rPr>
    </w:lvl>
    <w:lvl w:ilvl="2">
      <w:start w:val="1"/>
      <w:numFmt w:val="decimal"/>
      <w:pStyle w:val="Kop4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  <w:b/>
        <w:bCs/>
        <w:color w:val="0070C0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9" w15:restartNumberingAfterBreak="0">
    <w:nsid w:val="3A8A6F1A"/>
    <w:multiLevelType w:val="hybridMultilevel"/>
    <w:tmpl w:val="31224680"/>
    <w:lvl w:ilvl="0" w:tplc="C290840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 w:val="0"/>
        <w:sz w:val="24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252766"/>
    <w:multiLevelType w:val="hybridMultilevel"/>
    <w:tmpl w:val="B7604ED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5D7F05"/>
    <w:multiLevelType w:val="hybridMultilevel"/>
    <w:tmpl w:val="DE842FC8"/>
    <w:lvl w:ilvl="0" w:tplc="782221F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147406"/>
    <w:multiLevelType w:val="hybridMultilevel"/>
    <w:tmpl w:val="ACEC8002"/>
    <w:lvl w:ilvl="0" w:tplc="D1286BB4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12F7131"/>
    <w:multiLevelType w:val="hybridMultilevel"/>
    <w:tmpl w:val="D2883C94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4CC0D18"/>
    <w:multiLevelType w:val="hybridMultilevel"/>
    <w:tmpl w:val="166699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BDA3801"/>
    <w:multiLevelType w:val="hybridMultilevel"/>
    <w:tmpl w:val="B8E008FC"/>
    <w:lvl w:ilvl="0" w:tplc="30E40C56">
      <w:start w:val="1"/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</w:rPr>
    </w:lvl>
    <w:lvl w:ilvl="1" w:tplc="0813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6" w15:restartNumberingAfterBreak="0">
    <w:nsid w:val="51B27210"/>
    <w:multiLevelType w:val="hybridMultilevel"/>
    <w:tmpl w:val="37AAFA88"/>
    <w:lvl w:ilvl="0" w:tplc="BE58B2A8">
      <w:start w:val="1"/>
      <w:numFmt w:val="bullet"/>
      <w:lvlText w:val=""/>
      <w:lvlJc w:val="left"/>
      <w:pPr>
        <w:ind w:left="454" w:hanging="454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2A53A65"/>
    <w:multiLevelType w:val="hybridMultilevel"/>
    <w:tmpl w:val="06D457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438399F"/>
    <w:multiLevelType w:val="hybridMultilevel"/>
    <w:tmpl w:val="89C6F946"/>
    <w:lvl w:ilvl="0" w:tplc="7BA2741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4A4603B"/>
    <w:multiLevelType w:val="hybridMultilevel"/>
    <w:tmpl w:val="9DA67BBE"/>
    <w:lvl w:ilvl="0" w:tplc="876E2482">
      <w:start w:val="1"/>
      <w:numFmt w:val="bullet"/>
      <w:lvlText w:val=""/>
      <w:lvlJc w:val="left"/>
      <w:pPr>
        <w:ind w:left="454" w:hanging="454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CD5767"/>
    <w:multiLevelType w:val="hybridMultilevel"/>
    <w:tmpl w:val="77B4B04A"/>
    <w:lvl w:ilvl="0" w:tplc="95E88A42">
      <w:start w:val="1"/>
      <w:numFmt w:val="bullet"/>
      <w:pStyle w:val="opsommingcursus"/>
      <w:lvlText w:val=""/>
      <w:lvlPicBulletId w:val="0"/>
      <w:lvlJc w:val="left"/>
      <w:pPr>
        <w:ind w:left="454" w:hanging="454"/>
      </w:pPr>
      <w:rPr>
        <w:rFonts w:ascii="Symbol" w:hAnsi="Symbol" w:hint="default"/>
        <w:color w:val="auto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A1B61A0"/>
    <w:multiLevelType w:val="hybridMultilevel"/>
    <w:tmpl w:val="166699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B0A3E1E"/>
    <w:multiLevelType w:val="hybridMultilevel"/>
    <w:tmpl w:val="D506F286"/>
    <w:lvl w:ilvl="0" w:tplc="74C42716">
      <w:start w:val="2"/>
      <w:numFmt w:val="bullet"/>
      <w:lvlText w:val=""/>
      <w:lvlJc w:val="left"/>
      <w:pPr>
        <w:ind w:left="1920" w:hanging="360"/>
      </w:pPr>
      <w:rPr>
        <w:rFonts w:ascii="Wingdings" w:eastAsiaTheme="minorHAnsi" w:hAnsi="Wingdings" w:cstheme="minorBidi" w:hint="default"/>
        <w:b w:val="0"/>
        <w:sz w:val="24"/>
      </w:rPr>
    </w:lvl>
    <w:lvl w:ilvl="1" w:tplc="0813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33" w15:restartNumberingAfterBreak="0">
    <w:nsid w:val="6CA24A95"/>
    <w:multiLevelType w:val="hybridMultilevel"/>
    <w:tmpl w:val="05E2F32C"/>
    <w:lvl w:ilvl="0" w:tplc="DF24148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5C7DFD"/>
    <w:multiLevelType w:val="hybridMultilevel"/>
    <w:tmpl w:val="7B444820"/>
    <w:lvl w:ilvl="0" w:tplc="51CEA47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 w:themeColor="text1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9481985"/>
    <w:multiLevelType w:val="hybridMultilevel"/>
    <w:tmpl w:val="698EFCA6"/>
    <w:lvl w:ilvl="0" w:tplc="57DCF266">
      <w:start w:val="1"/>
      <w:numFmt w:val="bullet"/>
      <w:lvlText w:val=""/>
      <w:lvlJc w:val="left"/>
      <w:pPr>
        <w:ind w:left="720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5978A6"/>
    <w:multiLevelType w:val="hybridMultilevel"/>
    <w:tmpl w:val="D7BE1D12"/>
    <w:lvl w:ilvl="0" w:tplc="D484523A">
      <w:start w:val="473"/>
      <w:numFmt w:val="bullet"/>
      <w:lvlText w:val=""/>
      <w:lvlJc w:val="left"/>
      <w:pPr>
        <w:ind w:left="1080" w:hanging="360"/>
      </w:pPr>
      <w:rPr>
        <w:rFonts w:ascii="Wingdings" w:eastAsiaTheme="minorHAnsi" w:hAnsi="Wingdings" w:cstheme="minorBidi" w:hint="default"/>
        <w:b w:val="0"/>
        <w:sz w:val="24"/>
      </w:rPr>
    </w:lvl>
    <w:lvl w:ilvl="1" w:tplc="08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3"/>
  </w:num>
  <w:num w:numId="3">
    <w:abstractNumId w:val="18"/>
  </w:num>
  <w:num w:numId="4">
    <w:abstractNumId w:val="26"/>
  </w:num>
  <w:num w:numId="5">
    <w:abstractNumId w:val="29"/>
  </w:num>
  <w:num w:numId="6">
    <w:abstractNumId w:val="30"/>
  </w:num>
  <w:num w:numId="7">
    <w:abstractNumId w:val="6"/>
  </w:num>
  <w:num w:numId="8">
    <w:abstractNumId w:val="8"/>
  </w:num>
  <w:num w:numId="9">
    <w:abstractNumId w:val="19"/>
  </w:num>
  <w:num w:numId="10">
    <w:abstractNumId w:val="20"/>
  </w:num>
  <w:num w:numId="11">
    <w:abstractNumId w:val="36"/>
  </w:num>
  <w:num w:numId="12">
    <w:abstractNumId w:val="12"/>
  </w:num>
  <w:num w:numId="13">
    <w:abstractNumId w:val="7"/>
  </w:num>
  <w:num w:numId="14">
    <w:abstractNumId w:val="32"/>
  </w:num>
  <w:num w:numId="15">
    <w:abstractNumId w:val="23"/>
  </w:num>
  <w:num w:numId="16">
    <w:abstractNumId w:val="28"/>
  </w:num>
  <w:num w:numId="17">
    <w:abstractNumId w:val="33"/>
  </w:num>
  <w:num w:numId="18">
    <w:abstractNumId w:val="0"/>
  </w:num>
  <w:num w:numId="19">
    <w:abstractNumId w:val="16"/>
  </w:num>
  <w:num w:numId="2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5"/>
  </w:num>
  <w:num w:numId="26">
    <w:abstractNumId w:val="17"/>
  </w:num>
  <w:num w:numId="27">
    <w:abstractNumId w:val="34"/>
  </w:num>
  <w:num w:numId="28">
    <w:abstractNumId w:val="11"/>
  </w:num>
  <w:num w:numId="29">
    <w:abstractNumId w:val="15"/>
  </w:num>
  <w:num w:numId="30">
    <w:abstractNumId w:val="22"/>
  </w:num>
  <w:num w:numId="31">
    <w:abstractNumId w:val="21"/>
  </w:num>
  <w:num w:numId="32">
    <w:abstractNumId w:val="4"/>
  </w:num>
  <w:num w:numId="33">
    <w:abstractNumId w:val="24"/>
  </w:num>
  <w:num w:numId="34">
    <w:abstractNumId w:val="27"/>
  </w:num>
  <w:num w:numId="35">
    <w:abstractNumId w:val="14"/>
  </w:num>
  <w:num w:numId="36">
    <w:abstractNumId w:val="31"/>
  </w:num>
  <w:num w:numId="37">
    <w:abstractNumId w:val="10"/>
  </w:num>
  <w:num w:numId="38">
    <w:abstractNumId w:val="2"/>
  </w:num>
  <w:num w:numId="39">
    <w:abstractNumId w:val="9"/>
  </w:num>
  <w:num w:numId="40">
    <w:abstractNumId w:val="1"/>
  </w:num>
  <w:num w:numId="41">
    <w:abstractNumId w:val="3"/>
  </w:num>
  <w:num w:numId="4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9"/>
  <w:proofState w:spelling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3C4"/>
    <w:rsid w:val="00002112"/>
    <w:rsid w:val="000029DE"/>
    <w:rsid w:val="000069B8"/>
    <w:rsid w:val="00021904"/>
    <w:rsid w:val="0002658C"/>
    <w:rsid w:val="000344E9"/>
    <w:rsid w:val="0003566D"/>
    <w:rsid w:val="00035EF6"/>
    <w:rsid w:val="00036926"/>
    <w:rsid w:val="00037A89"/>
    <w:rsid w:val="00040EEF"/>
    <w:rsid w:val="0004108F"/>
    <w:rsid w:val="00050875"/>
    <w:rsid w:val="00054CA8"/>
    <w:rsid w:val="000607B0"/>
    <w:rsid w:val="00062625"/>
    <w:rsid w:val="00067003"/>
    <w:rsid w:val="00070C89"/>
    <w:rsid w:val="00084637"/>
    <w:rsid w:val="0008471A"/>
    <w:rsid w:val="00096B8C"/>
    <w:rsid w:val="000A0F73"/>
    <w:rsid w:val="000A13E0"/>
    <w:rsid w:val="000A77C2"/>
    <w:rsid w:val="000B590A"/>
    <w:rsid w:val="000D3F2B"/>
    <w:rsid w:val="000F03C4"/>
    <w:rsid w:val="000F529C"/>
    <w:rsid w:val="00120B21"/>
    <w:rsid w:val="0012321A"/>
    <w:rsid w:val="001414AC"/>
    <w:rsid w:val="001520B8"/>
    <w:rsid w:val="00152A38"/>
    <w:rsid w:val="00155298"/>
    <w:rsid w:val="0015650C"/>
    <w:rsid w:val="001569AA"/>
    <w:rsid w:val="00156A6F"/>
    <w:rsid w:val="00162B0A"/>
    <w:rsid w:val="001657C2"/>
    <w:rsid w:val="00167CE0"/>
    <w:rsid w:val="00182CE3"/>
    <w:rsid w:val="00182D10"/>
    <w:rsid w:val="001847DF"/>
    <w:rsid w:val="00195710"/>
    <w:rsid w:val="001A12DE"/>
    <w:rsid w:val="001A6EF5"/>
    <w:rsid w:val="001B6901"/>
    <w:rsid w:val="001B692A"/>
    <w:rsid w:val="001D459C"/>
    <w:rsid w:val="001E0657"/>
    <w:rsid w:val="001F22C5"/>
    <w:rsid w:val="00221E7F"/>
    <w:rsid w:val="00222803"/>
    <w:rsid w:val="00223FA2"/>
    <w:rsid w:val="00227A86"/>
    <w:rsid w:val="00233FA6"/>
    <w:rsid w:val="00236AE0"/>
    <w:rsid w:val="00240021"/>
    <w:rsid w:val="00241B15"/>
    <w:rsid w:val="002445AE"/>
    <w:rsid w:val="0025311C"/>
    <w:rsid w:val="00262AD5"/>
    <w:rsid w:val="00267EE4"/>
    <w:rsid w:val="00272EFE"/>
    <w:rsid w:val="00274778"/>
    <w:rsid w:val="00281551"/>
    <w:rsid w:val="00295674"/>
    <w:rsid w:val="00297255"/>
    <w:rsid w:val="002C7799"/>
    <w:rsid w:val="002F49AE"/>
    <w:rsid w:val="002F77EC"/>
    <w:rsid w:val="00302B10"/>
    <w:rsid w:val="003037B1"/>
    <w:rsid w:val="00304CED"/>
    <w:rsid w:val="0031051E"/>
    <w:rsid w:val="00325761"/>
    <w:rsid w:val="003322E3"/>
    <w:rsid w:val="003364C1"/>
    <w:rsid w:val="00343140"/>
    <w:rsid w:val="00352604"/>
    <w:rsid w:val="00352E32"/>
    <w:rsid w:val="00364A64"/>
    <w:rsid w:val="00370B50"/>
    <w:rsid w:val="00372A8A"/>
    <w:rsid w:val="00382837"/>
    <w:rsid w:val="00386808"/>
    <w:rsid w:val="003878CF"/>
    <w:rsid w:val="003903E8"/>
    <w:rsid w:val="00391661"/>
    <w:rsid w:val="003A01BD"/>
    <w:rsid w:val="003A2462"/>
    <w:rsid w:val="003A6A0F"/>
    <w:rsid w:val="003B489F"/>
    <w:rsid w:val="003B6563"/>
    <w:rsid w:val="003C1448"/>
    <w:rsid w:val="003C1B13"/>
    <w:rsid w:val="003C33EC"/>
    <w:rsid w:val="003C3936"/>
    <w:rsid w:val="003C6B0A"/>
    <w:rsid w:val="003D24B0"/>
    <w:rsid w:val="003D3D30"/>
    <w:rsid w:val="003E08A2"/>
    <w:rsid w:val="003E28D9"/>
    <w:rsid w:val="003F0F1F"/>
    <w:rsid w:val="00401FEB"/>
    <w:rsid w:val="00404D38"/>
    <w:rsid w:val="00407E13"/>
    <w:rsid w:val="004129D8"/>
    <w:rsid w:val="004143A9"/>
    <w:rsid w:val="00424B6B"/>
    <w:rsid w:val="004349CD"/>
    <w:rsid w:val="00435B0E"/>
    <w:rsid w:val="0044165C"/>
    <w:rsid w:val="00450CD1"/>
    <w:rsid w:val="00452180"/>
    <w:rsid w:val="0045348C"/>
    <w:rsid w:val="004625E0"/>
    <w:rsid w:val="004635FF"/>
    <w:rsid w:val="00465142"/>
    <w:rsid w:val="00467679"/>
    <w:rsid w:val="00473E66"/>
    <w:rsid w:val="00480490"/>
    <w:rsid w:val="00492B79"/>
    <w:rsid w:val="00493772"/>
    <w:rsid w:val="00494B63"/>
    <w:rsid w:val="00497DBE"/>
    <w:rsid w:val="004A058E"/>
    <w:rsid w:val="004A16A0"/>
    <w:rsid w:val="004A1BAD"/>
    <w:rsid w:val="004A4557"/>
    <w:rsid w:val="004A6E93"/>
    <w:rsid w:val="004A78D4"/>
    <w:rsid w:val="004B1952"/>
    <w:rsid w:val="004B36A0"/>
    <w:rsid w:val="004B6076"/>
    <w:rsid w:val="004C14C4"/>
    <w:rsid w:val="004C52B6"/>
    <w:rsid w:val="004C74AE"/>
    <w:rsid w:val="004C7F24"/>
    <w:rsid w:val="004D4031"/>
    <w:rsid w:val="004D5A27"/>
    <w:rsid w:val="004F4C71"/>
    <w:rsid w:val="004F733A"/>
    <w:rsid w:val="004F7652"/>
    <w:rsid w:val="00501E86"/>
    <w:rsid w:val="00511537"/>
    <w:rsid w:val="00521E0B"/>
    <w:rsid w:val="00524E55"/>
    <w:rsid w:val="00527880"/>
    <w:rsid w:val="00544C80"/>
    <w:rsid w:val="00552702"/>
    <w:rsid w:val="00556DD7"/>
    <w:rsid w:val="00565CE4"/>
    <w:rsid w:val="00565F24"/>
    <w:rsid w:val="005666C3"/>
    <w:rsid w:val="00570D1E"/>
    <w:rsid w:val="00572B5E"/>
    <w:rsid w:val="005753C0"/>
    <w:rsid w:val="005761F8"/>
    <w:rsid w:val="00576A39"/>
    <w:rsid w:val="00580D00"/>
    <w:rsid w:val="00585ED1"/>
    <w:rsid w:val="00595A85"/>
    <w:rsid w:val="005A57DA"/>
    <w:rsid w:val="005A6C02"/>
    <w:rsid w:val="005B46CF"/>
    <w:rsid w:val="005B72D0"/>
    <w:rsid w:val="005C1EBD"/>
    <w:rsid w:val="005C418A"/>
    <w:rsid w:val="005C4523"/>
    <w:rsid w:val="005D20E2"/>
    <w:rsid w:val="005D79A7"/>
    <w:rsid w:val="005E0098"/>
    <w:rsid w:val="005E3B2C"/>
    <w:rsid w:val="005E41A8"/>
    <w:rsid w:val="005E5F0E"/>
    <w:rsid w:val="005F05A3"/>
    <w:rsid w:val="006017DF"/>
    <w:rsid w:val="00606974"/>
    <w:rsid w:val="00610F97"/>
    <w:rsid w:val="00623644"/>
    <w:rsid w:val="00631D1B"/>
    <w:rsid w:val="00632ECC"/>
    <w:rsid w:val="00632F92"/>
    <w:rsid w:val="006337B4"/>
    <w:rsid w:val="00637597"/>
    <w:rsid w:val="006529A9"/>
    <w:rsid w:val="0065620D"/>
    <w:rsid w:val="0066051C"/>
    <w:rsid w:val="00660B2D"/>
    <w:rsid w:val="006674DE"/>
    <w:rsid w:val="00667F97"/>
    <w:rsid w:val="006742FF"/>
    <w:rsid w:val="00690734"/>
    <w:rsid w:val="006932E3"/>
    <w:rsid w:val="00697849"/>
    <w:rsid w:val="006B2F72"/>
    <w:rsid w:val="006C03E5"/>
    <w:rsid w:val="006C60EE"/>
    <w:rsid w:val="006D6773"/>
    <w:rsid w:val="006D6899"/>
    <w:rsid w:val="006F4D78"/>
    <w:rsid w:val="00700DA1"/>
    <w:rsid w:val="007016FD"/>
    <w:rsid w:val="00704069"/>
    <w:rsid w:val="00714776"/>
    <w:rsid w:val="00714EF2"/>
    <w:rsid w:val="0071780B"/>
    <w:rsid w:val="0072468F"/>
    <w:rsid w:val="00727B5E"/>
    <w:rsid w:val="0073087E"/>
    <w:rsid w:val="0074280F"/>
    <w:rsid w:val="00744612"/>
    <w:rsid w:val="0074510F"/>
    <w:rsid w:val="007464BA"/>
    <w:rsid w:val="00753AC7"/>
    <w:rsid w:val="00762B34"/>
    <w:rsid w:val="007643E5"/>
    <w:rsid w:val="007655AA"/>
    <w:rsid w:val="00766A33"/>
    <w:rsid w:val="007711EE"/>
    <w:rsid w:val="00790DFA"/>
    <w:rsid w:val="00795E6B"/>
    <w:rsid w:val="007B040E"/>
    <w:rsid w:val="007B131D"/>
    <w:rsid w:val="007B1B9F"/>
    <w:rsid w:val="007B59AD"/>
    <w:rsid w:val="007D6D70"/>
    <w:rsid w:val="007E20B1"/>
    <w:rsid w:val="007E4F59"/>
    <w:rsid w:val="007F7AF3"/>
    <w:rsid w:val="008004CC"/>
    <w:rsid w:val="00804E82"/>
    <w:rsid w:val="008058CC"/>
    <w:rsid w:val="008119C0"/>
    <w:rsid w:val="00821F59"/>
    <w:rsid w:val="00824566"/>
    <w:rsid w:val="008300AF"/>
    <w:rsid w:val="00834811"/>
    <w:rsid w:val="00835BD9"/>
    <w:rsid w:val="00845FC1"/>
    <w:rsid w:val="00846DF9"/>
    <w:rsid w:val="00847E88"/>
    <w:rsid w:val="0085603B"/>
    <w:rsid w:val="008563B9"/>
    <w:rsid w:val="008565B8"/>
    <w:rsid w:val="00857975"/>
    <w:rsid w:val="00864E24"/>
    <w:rsid w:val="008674FD"/>
    <w:rsid w:val="00874186"/>
    <w:rsid w:val="00876B3C"/>
    <w:rsid w:val="00884031"/>
    <w:rsid w:val="00891084"/>
    <w:rsid w:val="0089143F"/>
    <w:rsid w:val="00891D96"/>
    <w:rsid w:val="008A0388"/>
    <w:rsid w:val="008A544E"/>
    <w:rsid w:val="008A586F"/>
    <w:rsid w:val="008B0A24"/>
    <w:rsid w:val="008B2517"/>
    <w:rsid w:val="008C3B1F"/>
    <w:rsid w:val="008C427D"/>
    <w:rsid w:val="008C4E33"/>
    <w:rsid w:val="008C561A"/>
    <w:rsid w:val="008D1A23"/>
    <w:rsid w:val="008D431E"/>
    <w:rsid w:val="008D536D"/>
    <w:rsid w:val="008E2015"/>
    <w:rsid w:val="008F109B"/>
    <w:rsid w:val="008F1D73"/>
    <w:rsid w:val="00905657"/>
    <w:rsid w:val="00905EB1"/>
    <w:rsid w:val="00906E26"/>
    <w:rsid w:val="00910528"/>
    <w:rsid w:val="009105C1"/>
    <w:rsid w:val="00917571"/>
    <w:rsid w:val="00922232"/>
    <w:rsid w:val="009373AE"/>
    <w:rsid w:val="009417B3"/>
    <w:rsid w:val="009425A1"/>
    <w:rsid w:val="00950199"/>
    <w:rsid w:val="00955310"/>
    <w:rsid w:val="0096005C"/>
    <w:rsid w:val="0096422B"/>
    <w:rsid w:val="009665E1"/>
    <w:rsid w:val="0097331F"/>
    <w:rsid w:val="0098111B"/>
    <w:rsid w:val="00985EF9"/>
    <w:rsid w:val="009863A2"/>
    <w:rsid w:val="00994676"/>
    <w:rsid w:val="009B010F"/>
    <w:rsid w:val="009B3030"/>
    <w:rsid w:val="009D0185"/>
    <w:rsid w:val="009D3905"/>
    <w:rsid w:val="009D4104"/>
    <w:rsid w:val="009E5AFD"/>
    <w:rsid w:val="009E6824"/>
    <w:rsid w:val="009F7CFE"/>
    <w:rsid w:val="00A04423"/>
    <w:rsid w:val="00A1710F"/>
    <w:rsid w:val="00A22AC3"/>
    <w:rsid w:val="00A26601"/>
    <w:rsid w:val="00A34EB1"/>
    <w:rsid w:val="00A52F93"/>
    <w:rsid w:val="00A61523"/>
    <w:rsid w:val="00A62874"/>
    <w:rsid w:val="00A732F5"/>
    <w:rsid w:val="00A73365"/>
    <w:rsid w:val="00A830B2"/>
    <w:rsid w:val="00A95167"/>
    <w:rsid w:val="00AA333F"/>
    <w:rsid w:val="00AA42C2"/>
    <w:rsid w:val="00AA6A0D"/>
    <w:rsid w:val="00AC3A16"/>
    <w:rsid w:val="00AD2069"/>
    <w:rsid w:val="00AD4C28"/>
    <w:rsid w:val="00AD4C2D"/>
    <w:rsid w:val="00AF2247"/>
    <w:rsid w:val="00AF4A27"/>
    <w:rsid w:val="00AF517A"/>
    <w:rsid w:val="00B0557B"/>
    <w:rsid w:val="00B1686A"/>
    <w:rsid w:val="00B16F2C"/>
    <w:rsid w:val="00B21358"/>
    <w:rsid w:val="00B22FD5"/>
    <w:rsid w:val="00B24015"/>
    <w:rsid w:val="00B24BB7"/>
    <w:rsid w:val="00B4271A"/>
    <w:rsid w:val="00B429C8"/>
    <w:rsid w:val="00B46557"/>
    <w:rsid w:val="00B528DE"/>
    <w:rsid w:val="00B54A73"/>
    <w:rsid w:val="00B62DEE"/>
    <w:rsid w:val="00B63D57"/>
    <w:rsid w:val="00B66FF5"/>
    <w:rsid w:val="00B77B07"/>
    <w:rsid w:val="00B84862"/>
    <w:rsid w:val="00B84B93"/>
    <w:rsid w:val="00B86474"/>
    <w:rsid w:val="00BA09FA"/>
    <w:rsid w:val="00BA0B2B"/>
    <w:rsid w:val="00BB183E"/>
    <w:rsid w:val="00BC11F5"/>
    <w:rsid w:val="00BC1427"/>
    <w:rsid w:val="00BD101B"/>
    <w:rsid w:val="00BD7DD6"/>
    <w:rsid w:val="00BE1A0C"/>
    <w:rsid w:val="00BE3028"/>
    <w:rsid w:val="00BE684C"/>
    <w:rsid w:val="00C029EF"/>
    <w:rsid w:val="00C144BB"/>
    <w:rsid w:val="00C200E9"/>
    <w:rsid w:val="00C30DAC"/>
    <w:rsid w:val="00C34097"/>
    <w:rsid w:val="00C3665C"/>
    <w:rsid w:val="00C377BE"/>
    <w:rsid w:val="00C433DC"/>
    <w:rsid w:val="00C45781"/>
    <w:rsid w:val="00C45B59"/>
    <w:rsid w:val="00C466E6"/>
    <w:rsid w:val="00C472C5"/>
    <w:rsid w:val="00C51C06"/>
    <w:rsid w:val="00C564C3"/>
    <w:rsid w:val="00C6088A"/>
    <w:rsid w:val="00C6251F"/>
    <w:rsid w:val="00C63E2A"/>
    <w:rsid w:val="00C72630"/>
    <w:rsid w:val="00C776C8"/>
    <w:rsid w:val="00C87161"/>
    <w:rsid w:val="00C91729"/>
    <w:rsid w:val="00C93DA9"/>
    <w:rsid w:val="00C96224"/>
    <w:rsid w:val="00CB0FEF"/>
    <w:rsid w:val="00CB1D44"/>
    <w:rsid w:val="00CB26D4"/>
    <w:rsid w:val="00CB3E2C"/>
    <w:rsid w:val="00CD0830"/>
    <w:rsid w:val="00CD0ECA"/>
    <w:rsid w:val="00CD141E"/>
    <w:rsid w:val="00CD699E"/>
    <w:rsid w:val="00CE443A"/>
    <w:rsid w:val="00CF7394"/>
    <w:rsid w:val="00D024D4"/>
    <w:rsid w:val="00D0645F"/>
    <w:rsid w:val="00D322AA"/>
    <w:rsid w:val="00D3357F"/>
    <w:rsid w:val="00D71B20"/>
    <w:rsid w:val="00D71EE9"/>
    <w:rsid w:val="00D7261E"/>
    <w:rsid w:val="00D767B9"/>
    <w:rsid w:val="00D77F37"/>
    <w:rsid w:val="00D77FBF"/>
    <w:rsid w:val="00D81816"/>
    <w:rsid w:val="00D87ACC"/>
    <w:rsid w:val="00D92B12"/>
    <w:rsid w:val="00D93DE5"/>
    <w:rsid w:val="00D956C2"/>
    <w:rsid w:val="00D963AA"/>
    <w:rsid w:val="00DA6B40"/>
    <w:rsid w:val="00DA7400"/>
    <w:rsid w:val="00DB3F98"/>
    <w:rsid w:val="00DC2C08"/>
    <w:rsid w:val="00DD02EB"/>
    <w:rsid w:val="00DD69C8"/>
    <w:rsid w:val="00DD6C49"/>
    <w:rsid w:val="00DE46CA"/>
    <w:rsid w:val="00DE56F5"/>
    <w:rsid w:val="00DF1E57"/>
    <w:rsid w:val="00DF73D3"/>
    <w:rsid w:val="00E10B21"/>
    <w:rsid w:val="00E14335"/>
    <w:rsid w:val="00E22735"/>
    <w:rsid w:val="00E2740B"/>
    <w:rsid w:val="00E27E60"/>
    <w:rsid w:val="00E4666E"/>
    <w:rsid w:val="00E53992"/>
    <w:rsid w:val="00E63712"/>
    <w:rsid w:val="00E778C5"/>
    <w:rsid w:val="00E8390A"/>
    <w:rsid w:val="00E90192"/>
    <w:rsid w:val="00E950F1"/>
    <w:rsid w:val="00E96011"/>
    <w:rsid w:val="00E96AD0"/>
    <w:rsid w:val="00EA0A1E"/>
    <w:rsid w:val="00EA4E32"/>
    <w:rsid w:val="00EA5397"/>
    <w:rsid w:val="00EA5802"/>
    <w:rsid w:val="00EB0BD4"/>
    <w:rsid w:val="00EB1F2B"/>
    <w:rsid w:val="00ED0C2F"/>
    <w:rsid w:val="00EE3C51"/>
    <w:rsid w:val="00EE4E90"/>
    <w:rsid w:val="00EE68C9"/>
    <w:rsid w:val="00EE6953"/>
    <w:rsid w:val="00EF2D8E"/>
    <w:rsid w:val="00F0231B"/>
    <w:rsid w:val="00F05B0C"/>
    <w:rsid w:val="00F120C2"/>
    <w:rsid w:val="00F12C7B"/>
    <w:rsid w:val="00F24ADB"/>
    <w:rsid w:val="00F3016C"/>
    <w:rsid w:val="00F33E13"/>
    <w:rsid w:val="00F55D57"/>
    <w:rsid w:val="00F81F36"/>
    <w:rsid w:val="00F87DB4"/>
    <w:rsid w:val="00F905B9"/>
    <w:rsid w:val="00F91BE9"/>
    <w:rsid w:val="00FA0A78"/>
    <w:rsid w:val="00FB07F5"/>
    <w:rsid w:val="00FB5EAC"/>
    <w:rsid w:val="00FB629D"/>
    <w:rsid w:val="00FC4A75"/>
    <w:rsid w:val="00FD3DF6"/>
    <w:rsid w:val="00FD5F30"/>
    <w:rsid w:val="00FD67FA"/>
    <w:rsid w:val="00FD78DF"/>
    <w:rsid w:val="00FE49FA"/>
    <w:rsid w:val="00FF0196"/>
    <w:rsid w:val="00FF5437"/>
    <w:rsid w:val="00FF6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F8C309"/>
  <w15:docId w15:val="{7B08E09E-A589-4710-B404-2634522CD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6337B4"/>
    <w:pPr>
      <w:spacing w:line="264" w:lineRule="auto"/>
    </w:pPr>
    <w:rPr>
      <w:sz w:val="24"/>
    </w:rPr>
  </w:style>
  <w:style w:type="paragraph" w:styleId="Kop1">
    <w:name w:val="heading 1"/>
    <w:basedOn w:val="Standaard"/>
    <w:next w:val="Standaard"/>
    <w:link w:val="Kop1Char"/>
    <w:uiPriority w:val="9"/>
    <w:qFormat/>
    <w:rsid w:val="006742FF"/>
    <w:pPr>
      <w:keepNext/>
      <w:keepLines/>
      <w:spacing w:after="480"/>
      <w:outlineLvl w:val="0"/>
    </w:pPr>
    <w:rPr>
      <w:rFonts w:eastAsiaTheme="majorEastAsia" w:cstheme="majorBidi"/>
      <w:b/>
      <w:bCs/>
      <w:spacing w:val="30"/>
      <w:sz w:val="56"/>
      <w:szCs w:val="56"/>
      <w14:textOutline w14:w="12700" w14:cap="rnd" w14:cmpd="sng" w14:algn="ctr">
        <w14:solidFill>
          <w14:srgbClr w14:val="000000"/>
        </w14:solidFill>
        <w14:prstDash w14:val="solid"/>
        <w14:bevel/>
      </w14:textOutline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CB3E2C"/>
    <w:pPr>
      <w:keepNext/>
      <w:keepLines/>
      <w:numPr>
        <w:numId w:val="3"/>
      </w:numPr>
      <w:spacing w:before="480" w:after="360"/>
      <w:ind w:left="851"/>
      <w:outlineLvl w:val="1"/>
    </w:pPr>
    <w:rPr>
      <w:rFonts w:eastAsiaTheme="majorEastAsia" w:cstheme="majorBidi"/>
      <w:b/>
      <w:bCs/>
      <w:sz w:val="32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CB3E2C"/>
    <w:pPr>
      <w:keepNext/>
      <w:keepLines/>
      <w:numPr>
        <w:ilvl w:val="1"/>
        <w:numId w:val="3"/>
      </w:numPr>
      <w:spacing w:before="360" w:after="240"/>
      <w:outlineLvl w:val="2"/>
    </w:pPr>
    <w:rPr>
      <w:rFonts w:eastAsiaTheme="majorEastAsia" w:cstheme="majorBidi"/>
      <w:bCs/>
      <w:color w:val="7F7F7F" w:themeColor="text1" w:themeTint="80"/>
      <w:sz w:val="28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CB3E2C"/>
    <w:pPr>
      <w:keepNext/>
      <w:keepLines/>
      <w:numPr>
        <w:ilvl w:val="2"/>
        <w:numId w:val="3"/>
      </w:numPr>
      <w:spacing w:before="240" w:after="240"/>
      <w:outlineLvl w:val="3"/>
    </w:pPr>
    <w:rPr>
      <w:rFonts w:eastAsiaTheme="majorEastAsia" w:cstheme="majorBidi"/>
      <w:b/>
      <w:bCs/>
      <w:iCs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742FF"/>
    <w:rPr>
      <w:rFonts w:eastAsiaTheme="majorEastAsia" w:cstheme="majorBidi"/>
      <w:b/>
      <w:bCs/>
      <w:spacing w:val="30"/>
      <w:sz w:val="56"/>
      <w:szCs w:val="56"/>
      <w14:textOutline w14:w="12700" w14:cap="rnd" w14:cmpd="sng" w14:algn="ctr">
        <w14:solidFill>
          <w14:srgbClr w14:val="000000"/>
        </w14:solidFill>
        <w14:prstDash w14:val="solid"/>
        <w14:bevel/>
      </w14:textOutline>
    </w:rPr>
  </w:style>
  <w:style w:type="character" w:customStyle="1" w:styleId="Kop2Char">
    <w:name w:val="Kop 2 Char"/>
    <w:basedOn w:val="Standaardalinea-lettertype"/>
    <w:link w:val="Kop2"/>
    <w:uiPriority w:val="9"/>
    <w:rsid w:val="00CB3E2C"/>
    <w:rPr>
      <w:rFonts w:eastAsiaTheme="majorEastAsia" w:cstheme="majorBidi"/>
      <w:b/>
      <w:bCs/>
      <w:sz w:val="32"/>
      <w:szCs w:val="26"/>
    </w:rPr>
  </w:style>
  <w:style w:type="character" w:customStyle="1" w:styleId="Kop3Char">
    <w:name w:val="Kop 3 Char"/>
    <w:basedOn w:val="Standaardalinea-lettertype"/>
    <w:link w:val="Kop3"/>
    <w:uiPriority w:val="9"/>
    <w:rsid w:val="00CB3E2C"/>
    <w:rPr>
      <w:rFonts w:eastAsiaTheme="majorEastAsia" w:cstheme="majorBidi"/>
      <w:bCs/>
      <w:color w:val="7F7F7F" w:themeColor="text1" w:themeTint="80"/>
      <w:sz w:val="28"/>
    </w:rPr>
  </w:style>
  <w:style w:type="character" w:customStyle="1" w:styleId="Kop4Char">
    <w:name w:val="Kop 4 Char"/>
    <w:basedOn w:val="Standaardalinea-lettertype"/>
    <w:link w:val="Kop4"/>
    <w:uiPriority w:val="9"/>
    <w:rsid w:val="00CB3E2C"/>
    <w:rPr>
      <w:rFonts w:eastAsiaTheme="majorEastAsia" w:cstheme="majorBidi"/>
      <w:b/>
      <w:bCs/>
      <w:iCs/>
      <w:sz w:val="24"/>
    </w:rPr>
  </w:style>
  <w:style w:type="paragraph" w:customStyle="1" w:styleId="opsommingcursus">
    <w:name w:val="opsomming cursus"/>
    <w:basedOn w:val="Standaard"/>
    <w:next w:val="Standaard"/>
    <w:qFormat/>
    <w:rsid w:val="00CB3E2C"/>
    <w:pPr>
      <w:numPr>
        <w:numId w:val="6"/>
      </w:numPr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585E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585ED1"/>
    <w:rPr>
      <w:sz w:val="24"/>
    </w:rPr>
  </w:style>
  <w:style w:type="paragraph" w:styleId="Voettekst">
    <w:name w:val="footer"/>
    <w:basedOn w:val="Standaard"/>
    <w:link w:val="VoettekstChar"/>
    <w:uiPriority w:val="99"/>
    <w:unhideWhenUsed/>
    <w:rsid w:val="00585E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585ED1"/>
    <w:rPr>
      <w:sz w:val="24"/>
    </w:rPr>
  </w:style>
  <w:style w:type="character" w:styleId="Hyperlink">
    <w:name w:val="Hyperlink"/>
    <w:basedOn w:val="Standaardalinea-lettertype"/>
    <w:uiPriority w:val="99"/>
    <w:unhideWhenUsed/>
    <w:rsid w:val="00585ED1"/>
    <w:rPr>
      <w:color w:val="0000FF" w:themeColor="hyperlink"/>
      <w:u w:val="single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BE1A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BE1A0C"/>
    <w:rPr>
      <w:rFonts w:ascii="Tahoma" w:hAnsi="Tahoma" w:cs="Tahoma"/>
      <w:sz w:val="16"/>
      <w:szCs w:val="16"/>
    </w:rPr>
  </w:style>
  <w:style w:type="paragraph" w:customStyle="1" w:styleId="Opsommingoefeningen">
    <w:name w:val="Opsomming oefeningen"/>
    <w:basedOn w:val="opsommingcursus"/>
    <w:next w:val="Standaard"/>
    <w:qFormat/>
    <w:rsid w:val="00CB3E2C"/>
    <w:pPr>
      <w:contextualSpacing w:val="0"/>
    </w:pPr>
  </w:style>
  <w:style w:type="table" w:styleId="Tabelraster">
    <w:name w:val="Table Grid"/>
    <w:basedOn w:val="Standaardtabel"/>
    <w:uiPriority w:val="39"/>
    <w:rsid w:val="00CB3E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jstalinea">
    <w:name w:val="List Paragraph"/>
    <w:basedOn w:val="Standaard"/>
    <w:uiPriority w:val="34"/>
    <w:qFormat/>
    <w:rsid w:val="00D71B20"/>
    <w:pPr>
      <w:ind w:left="720"/>
      <w:contextualSpacing/>
    </w:pPr>
  </w:style>
  <w:style w:type="character" w:styleId="Onopgelostemelding">
    <w:name w:val="Unresolved Mention"/>
    <w:basedOn w:val="Standaardalinea-lettertype"/>
    <w:uiPriority w:val="99"/>
    <w:semiHidden/>
    <w:unhideWhenUsed/>
    <w:rsid w:val="00281551"/>
    <w:rPr>
      <w:color w:val="605E5C"/>
      <w:shd w:val="clear" w:color="auto" w:fill="E1DFDD"/>
    </w:rPr>
  </w:style>
  <w:style w:type="paragraph" w:styleId="Geenafstand">
    <w:name w:val="No Spacing"/>
    <w:uiPriority w:val="1"/>
    <w:qFormat/>
    <w:rsid w:val="00035E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nl-NL" w:eastAsia="nl-NL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74280F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74280F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74280F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74280F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74280F"/>
    <w:rPr>
      <w:b/>
      <w:bCs/>
      <w:sz w:val="20"/>
      <w:szCs w:val="20"/>
    </w:rPr>
  </w:style>
  <w:style w:type="character" w:styleId="GevolgdeHyperlink">
    <w:name w:val="FollowedHyperlink"/>
    <w:basedOn w:val="Standaardalinea-lettertype"/>
    <w:uiPriority w:val="99"/>
    <w:semiHidden/>
    <w:unhideWhenUsed/>
    <w:rsid w:val="00C6251F"/>
    <w:rPr>
      <w:color w:val="800080" w:themeColor="followedHyperlink"/>
      <w:u w:val="single"/>
    </w:rPr>
  </w:style>
  <w:style w:type="paragraph" w:customStyle="1" w:styleId="paragraph">
    <w:name w:val="paragraph"/>
    <w:basedOn w:val="Standaard"/>
    <w:rsid w:val="00B66F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nl-BE"/>
    </w:rPr>
  </w:style>
  <w:style w:type="character" w:customStyle="1" w:styleId="normaltextrun">
    <w:name w:val="normaltextrun"/>
    <w:basedOn w:val="Standaardalinea-lettertype"/>
    <w:rsid w:val="00B66FF5"/>
  </w:style>
  <w:style w:type="character" w:customStyle="1" w:styleId="spellingerror">
    <w:name w:val="spellingerror"/>
    <w:basedOn w:val="Standaardalinea-lettertype"/>
    <w:rsid w:val="00B66FF5"/>
  </w:style>
  <w:style w:type="character" w:customStyle="1" w:styleId="eop">
    <w:name w:val="eop"/>
    <w:basedOn w:val="Standaardalinea-lettertype"/>
    <w:rsid w:val="00B66FF5"/>
  </w:style>
  <w:style w:type="character" w:customStyle="1" w:styleId="contextualspellingandgrammarerror">
    <w:name w:val="contextualspellingandgrammarerror"/>
    <w:basedOn w:val="Standaardalinea-lettertype"/>
    <w:rsid w:val="00304CED"/>
  </w:style>
  <w:style w:type="character" w:styleId="Zwaar">
    <w:name w:val="Strong"/>
    <w:basedOn w:val="Standaardalinea-lettertype"/>
    <w:uiPriority w:val="22"/>
    <w:qFormat/>
    <w:rsid w:val="002F77EC"/>
    <w:rPr>
      <w:b/>
      <w:bCs/>
    </w:rPr>
  </w:style>
  <w:style w:type="paragraph" w:styleId="Plattetekst">
    <w:name w:val="Body Text"/>
    <w:basedOn w:val="Standaard"/>
    <w:link w:val="PlattetekstChar"/>
    <w:rsid w:val="003D24B0"/>
    <w:pPr>
      <w:spacing w:after="120" w:line="240" w:lineRule="auto"/>
    </w:pPr>
    <w:rPr>
      <w:rFonts w:ascii="Times New Roman" w:eastAsia="Times New Roman" w:hAnsi="Times New Roman" w:cs="Times New Roman"/>
      <w:szCs w:val="24"/>
      <w:lang w:val="nl-NL" w:eastAsia="nl-NL"/>
    </w:rPr>
  </w:style>
  <w:style w:type="character" w:customStyle="1" w:styleId="PlattetekstChar">
    <w:name w:val="Platte tekst Char"/>
    <w:basedOn w:val="Standaardalinea-lettertype"/>
    <w:link w:val="Plattetekst"/>
    <w:rsid w:val="003D24B0"/>
    <w:rPr>
      <w:rFonts w:ascii="Times New Roman" w:eastAsia="Times New Roman" w:hAnsi="Times New Roman" w:cs="Times New Roman"/>
      <w:sz w:val="24"/>
      <w:szCs w:val="24"/>
      <w:lang w:val="nl-NL"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57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8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1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76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859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47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2332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93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072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4440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568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97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9066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021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39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428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631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07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710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822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854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26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0966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92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862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178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762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954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570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353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1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07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701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477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36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80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315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940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4293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1670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662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469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44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473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193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36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885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312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270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543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583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807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77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90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38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1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84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04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808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655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6414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2621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842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684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990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1586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8852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2257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38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871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559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6807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78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985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846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39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72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638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368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658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3335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19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792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35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5993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60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8251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27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2916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390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086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67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507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74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3297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8296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477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9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9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63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92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96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33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228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16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67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20minutos.es/noticia/4211109/0/universidad-britanica-millones-contagios-coronavirus-miles-vidas-salvadas/" TargetMode="External"/><Relationship Id="rId18" Type="http://schemas.openxmlformats.org/officeDocument/2006/relationships/image" Target="media/image8.pn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microsoft.com/office/2007/relationships/hdphoto" Target="media/hdphoto2.wdp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1.jpeg"/><Relationship Id="rId5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microsoft.com/office/2007/relationships/hdphoto" Target="media/hdphoto3.wdp"/><Relationship Id="rId28" Type="http://schemas.openxmlformats.org/officeDocument/2006/relationships/theme" Target="theme/theme1.xml"/><Relationship Id="rId10" Type="http://schemas.openxmlformats.org/officeDocument/2006/relationships/hyperlink" Target="http://www.mijnwoordenboek.nl" TargetMode="External"/><Relationship Id="rId19" Type="http://schemas.microsoft.com/office/2007/relationships/hdphoto" Target="media/hdphoto1.wdp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ienk\AppData\Local\Temp\Creo_cursus-hoofdstuk.dotx" TargetMode="Externa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3C78F12049F241A49FEB4D360AA677" ma:contentTypeVersion="2" ma:contentTypeDescription="Een nieuw document maken." ma:contentTypeScope="" ma:versionID="0580351a22d7d187be312f22232e5589">
  <xsd:schema xmlns:xsd="http://www.w3.org/2001/XMLSchema" xmlns:xs="http://www.w3.org/2001/XMLSchema" xmlns:p="http://schemas.microsoft.com/office/2006/metadata/properties" xmlns:ns2="90ab07bc-24c2-4442-96b0-75d972681825" targetNamespace="http://schemas.microsoft.com/office/2006/metadata/properties" ma:root="true" ma:fieldsID="db6698127633ecf5eeb5473aedee90e7" ns2:_="">
    <xsd:import namespace="90ab07bc-24c2-4442-96b0-75d97268182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ab07bc-24c2-4442-96b0-75d97268182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AF18330-D83B-4BF2-BE86-D0C19934A13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0ab07bc-24c2-4442-96b0-75d97268182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FF8AAF0-4B0E-4B4E-91BC-45B8D5F2588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08D0203-2117-4C74-92A8-709467770AB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Creo_cursus-hoofdstuk</Template>
  <TotalTime>351</TotalTime>
  <Pages>11</Pages>
  <Words>618</Words>
  <Characters>3402</Characters>
  <Application>Microsoft Office Word</Application>
  <DocSecurity>0</DocSecurity>
  <Lines>28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Sien Kums</dc:creator>
  <cp:lastModifiedBy>Petra Maqueda</cp:lastModifiedBy>
  <cp:revision>14</cp:revision>
  <dcterms:created xsi:type="dcterms:W3CDTF">2020-03-31T12:26:00Z</dcterms:created>
  <dcterms:modified xsi:type="dcterms:W3CDTF">2020-03-31T19:34:00Z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0x010100AB3C78F12049F241A49FEB4D360AA677</vt:lpwstr>
  </property>
</Properties>
</file>